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2B571" w14:textId="7F81610B" w:rsidR="00D077E9" w:rsidRDefault="00A578EF" w:rsidP="00D70D02">
      <w:pPr>
        <w:rPr>
          <w:noProof/>
        </w:rPr>
      </w:pPr>
      <w:r>
        <w:rPr>
          <w:noProof/>
          <w:lang w:bidi="es-ES"/>
        </w:rPr>
        <w:t xml:space="preserve"> </w:t>
      </w:r>
    </w:p>
    <w:tbl>
      <w:tblPr>
        <w:tblpPr w:leftFromText="180" w:rightFromText="180" w:vertAnchor="text" w:horzAnchor="page" w:tblpX="2005" w:tblpY="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2"/>
      </w:tblGrid>
      <w:tr w:rsidR="00D077E9" w14:paraId="4345DF21" w14:textId="77777777" w:rsidTr="001E6CE9">
        <w:trPr>
          <w:trHeight w:val="1894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</w:tcPr>
          <w:p w14:paraId="31AFE08A" w14:textId="07C7B235" w:rsidR="00D077E9" w:rsidRDefault="00A72BA5" w:rsidP="001E6CE9">
            <w:pPr>
              <w:rPr>
                <w:noProof/>
              </w:rPr>
            </w:pPr>
            <w:bookmarkStart w:id="0" w:name="_Hlk76063797"/>
            <w:bookmarkEnd w:id="0"/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865088" behindDoc="1" locked="0" layoutInCell="1" allowOverlap="1" wp14:anchorId="505A3BB0" wp14:editId="2CF808E9">
                  <wp:simplePos x="0" y="0"/>
                  <wp:positionH relativeFrom="margin">
                    <wp:posOffset>-1170432</wp:posOffset>
                  </wp:positionH>
                  <wp:positionV relativeFrom="paragraph">
                    <wp:posOffset>-245593</wp:posOffset>
                  </wp:positionV>
                  <wp:extent cx="4335780" cy="5981700"/>
                  <wp:effectExtent l="0" t="0" r="7620" b="0"/>
                  <wp:wrapNone/>
                  <wp:docPr id="1" name="Imagen 1" descr="Un atardecer en la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Un atardecer en la calle&#10;&#10;Descripción generada automáticament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1" t="2598" r="26321" b="8744"/>
                          <a:stretch/>
                        </pic:blipFill>
                        <pic:spPr bwMode="auto">
                          <a:xfrm>
                            <a:off x="0" y="0"/>
                            <a:ext cx="4335780" cy="598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842" w:rsidRPr="00A9286C">
              <w:rPr>
                <w:noProof/>
                <w:sz w:val="10"/>
                <w:szCs w:val="10"/>
                <w:lang w:val="tr-TR" w:eastAsia="tr-TR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895082F" wp14:editId="313E802E">
                      <wp:simplePos x="0" y="0"/>
                      <wp:positionH relativeFrom="page">
                        <wp:posOffset>3175635</wp:posOffset>
                      </wp:positionH>
                      <wp:positionV relativeFrom="paragraph">
                        <wp:posOffset>1064260</wp:posOffset>
                      </wp:positionV>
                      <wp:extent cx="2964180" cy="1404620"/>
                      <wp:effectExtent l="0" t="0" r="7620" b="635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41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466D1" w14:textId="260A3F4B" w:rsidR="00A9286C" w:rsidRPr="00A9286C" w:rsidRDefault="00A9286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589508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50.05pt;margin-top:83.8pt;width:233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" stroked="f">
                      <v:textbox style="mso-fit-shape-to-text:t">
                        <w:txbxContent>
                          <w:p w14:paraId="6EE466D1" w14:textId="260A3F4B" w:rsidR="00A9286C" w:rsidRPr="00A9286C" w:rsidRDefault="00A9286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E6CE9" w14:paraId="715F2B7E" w14:textId="77777777" w:rsidTr="001E6CE9">
        <w:trPr>
          <w:trHeight w:val="1894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</w:tcPr>
          <w:p w14:paraId="267F013C" w14:textId="08686893" w:rsidR="001E6CE9" w:rsidRDefault="001E6CE9" w:rsidP="001E6CE9">
            <w:pPr>
              <w:rPr>
                <w:noProof/>
              </w:rPr>
            </w:pPr>
          </w:p>
        </w:tc>
      </w:tr>
      <w:tr w:rsidR="00D077E9" w14:paraId="5F4CB547" w14:textId="77777777" w:rsidTr="001E6CE9">
        <w:trPr>
          <w:trHeight w:val="7303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</w:tcPr>
          <w:p w14:paraId="79B0E923" w14:textId="5EC6B2D6" w:rsidR="0016063D" w:rsidRDefault="004F3DAD" w:rsidP="001E6CE9">
            <w:pPr>
              <w:rPr>
                <w:noProof/>
              </w:rPr>
            </w:pPr>
            <w:r w:rsidRPr="00A9286C">
              <w:rPr>
                <w:bCs/>
                <w:noProof/>
                <w:lang w:val="tr-TR" w:eastAsia="tr-TR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EF9811D" wp14:editId="2B49CB15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3880485</wp:posOffset>
                      </wp:positionV>
                      <wp:extent cx="4535170" cy="1597660"/>
                      <wp:effectExtent l="0" t="0" r="0" b="0"/>
                      <wp:wrapNone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5170" cy="1597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B86BC" w14:textId="753EA7F9" w:rsidR="001E6CE9" w:rsidRPr="004F3DAD" w:rsidRDefault="001E6CE9" w:rsidP="004F3DAD">
                                  <w:pPr>
                                    <w:jc w:val="right"/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0"/>
                                      <w:lang w:val="en-US"/>
                                    </w:rPr>
                                  </w:pPr>
                                  <w:r w:rsidRPr="004F3DAD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0"/>
                                      <w:lang w:val="en-US"/>
                                    </w:rPr>
                                    <w:t>Globers Assotiation</w:t>
                                  </w:r>
                                  <w:r w:rsidR="004F3DAD" w:rsidRPr="004F3DAD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0"/>
                                      <w:lang w:val="en-US"/>
                                    </w:rPr>
                                    <w:t xml:space="preserve"> – </w:t>
                                  </w:r>
                                  <w:r w:rsidRPr="004F3DAD">
                                    <w:rPr>
                                      <w:noProof/>
                                      <w:color w:val="FFFFFF" w:themeColor="background1"/>
                                      <w:sz w:val="48"/>
                                      <w:szCs w:val="40"/>
                                      <w:lang w:val="en-US"/>
                                    </w:rPr>
                                    <w:t>Spain</w:t>
                                  </w:r>
                                </w:p>
                                <w:p w14:paraId="169CC6CC" w14:textId="77777777" w:rsidR="001E6CE9" w:rsidRDefault="001E6CE9" w:rsidP="00245842">
                                  <w:pPr>
                                    <w:pStyle w:val="Contenido"/>
                                    <w:jc w:val="right"/>
                                    <w:rPr>
                                      <w:bCs/>
                                      <w:noProof/>
                                      <w:lang w:val="en-US"/>
                                    </w:rPr>
                                  </w:pPr>
                                  <w:r w:rsidRPr="00A201FF">
                                    <w:rPr>
                                      <w:bCs/>
                                      <w:noProof/>
                                      <w:lang w:val="en-US"/>
                                    </w:rPr>
                                    <w:t xml:space="preserve">Facebook: https://www.facebook.com/ globers.net </w:t>
                                  </w:r>
                                </w:p>
                                <w:p w14:paraId="17833430" w14:textId="77777777" w:rsidR="001E6CE9" w:rsidRDefault="001E6CE9" w:rsidP="00245842">
                                  <w:pPr>
                                    <w:pStyle w:val="Contenido"/>
                                    <w:jc w:val="right"/>
                                    <w:rPr>
                                      <w:rStyle w:val="Kpr"/>
                                      <w:bCs/>
                                      <w:noProof/>
                                      <w:lang w:val="en-US"/>
                                    </w:rPr>
                                  </w:pPr>
                                  <w:r w:rsidRPr="00A201FF">
                                    <w:rPr>
                                      <w:bCs/>
                                      <w:noProof/>
                                      <w:lang w:val="en-US"/>
                                    </w:rPr>
                                    <w:t xml:space="preserve">Instagram: instagram.com/we_are_globers </w:t>
                                  </w:r>
                                  <w:r>
                                    <w:rPr>
                                      <w:bCs/>
                                      <w:noProof/>
                                      <w:lang w:val="en-US"/>
                                    </w:rPr>
                                    <w:br/>
                                  </w:r>
                                  <w:r w:rsidRPr="00A201FF">
                                    <w:rPr>
                                      <w:bCs/>
                                      <w:noProof/>
                                      <w:lang w:val="en-US"/>
                                    </w:rPr>
                                    <w:t xml:space="preserve">Email: </w:t>
                                  </w:r>
                                  <w:hyperlink r:id="rId9" w:history="1">
                                    <w:r w:rsidRPr="00E526F4">
                                      <w:rPr>
                                        <w:rStyle w:val="Kpr"/>
                                        <w:bCs/>
                                        <w:noProof/>
                                        <w:lang w:val="en-US"/>
                                      </w:rPr>
                                      <w:t>globers@globers.net</w:t>
                                    </w:r>
                                  </w:hyperlink>
                                </w:p>
                                <w:p w14:paraId="1F75D222" w14:textId="5FC64A09" w:rsidR="001E6CE9" w:rsidRPr="004F3DAD" w:rsidRDefault="00183EEE" w:rsidP="00245842">
                                  <w:pPr>
                                    <w:pStyle w:val="Contenido"/>
                                    <w:jc w:val="right"/>
                                    <w:rPr>
                                      <w:bCs/>
                                      <w:noProof/>
                                      <w:lang w:val="en-US"/>
                                    </w:rPr>
                                  </w:pPr>
                                  <w:hyperlink r:id="rId10" w:history="1">
                                    <w:r w:rsidR="00245842" w:rsidRPr="004F3DAD">
                                      <w:rPr>
                                        <w:rStyle w:val="Kpr"/>
                                        <w:bCs/>
                                        <w:noProof/>
                                        <w:u w:val="none"/>
                                        <w:lang w:val="en-US"/>
                                      </w:rPr>
                                      <w:t>youtube</w:t>
                                    </w:r>
                                  </w:hyperlink>
                                </w:p>
                                <w:p w14:paraId="060B1AC7" w14:textId="77777777" w:rsidR="001E6CE9" w:rsidRPr="00A9286C" w:rsidRDefault="001E6CE9" w:rsidP="00245842">
                                  <w:pPr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EF981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126.3pt;margin-top:305.55pt;width:357.1pt;height:125.8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" filled="f" stroked="f">
                      <v:textbox style="mso-fit-shape-to-text:t">
                        <w:txbxContent>
                          <w:p w14:paraId="70EB86BC" w14:textId="753EA7F9" w:rsidR="001E6CE9" w:rsidRPr="004F3DAD" w:rsidRDefault="001E6CE9" w:rsidP="004F3DAD">
                            <w:pPr>
                              <w:jc w:val="right"/>
                              <w:rPr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4F3DAD">
                              <w:rPr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Globers Assotiation</w:t>
                            </w:r>
                            <w:r w:rsidR="004F3DAD" w:rsidRPr="004F3DAD">
                              <w:rPr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 xml:space="preserve"> – </w:t>
                            </w:r>
                            <w:r w:rsidRPr="004F3DAD">
                              <w:rPr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Spain</w:t>
                            </w:r>
                          </w:p>
                          <w:p w14:paraId="169CC6CC" w14:textId="77777777" w:rsidR="001E6CE9" w:rsidRDefault="001E6CE9" w:rsidP="00245842">
                            <w:pPr>
                              <w:pStyle w:val="Contenido"/>
                              <w:jc w:val="right"/>
                              <w:rPr>
                                <w:bCs/>
                                <w:noProof/>
                                <w:lang w:val="en-US"/>
                              </w:rPr>
                            </w:pPr>
                            <w:r w:rsidRPr="00A201FF">
                              <w:rPr>
                                <w:bCs/>
                                <w:noProof/>
                                <w:lang w:val="en-US"/>
                              </w:rPr>
                              <w:t xml:space="preserve">Facebook: https://www.facebook.com/ globers.net </w:t>
                            </w:r>
                          </w:p>
                          <w:p w14:paraId="17833430" w14:textId="77777777" w:rsidR="001E6CE9" w:rsidRDefault="001E6CE9" w:rsidP="00245842">
                            <w:pPr>
                              <w:pStyle w:val="Contenido"/>
                              <w:jc w:val="right"/>
                              <w:rPr>
                                <w:rStyle w:val="Kpr"/>
                                <w:bCs/>
                                <w:noProof/>
                                <w:lang w:val="en-US"/>
                              </w:rPr>
                            </w:pPr>
                            <w:r w:rsidRPr="00A201FF">
                              <w:rPr>
                                <w:bCs/>
                                <w:noProof/>
                                <w:lang w:val="en-US"/>
                              </w:rPr>
                              <w:t xml:space="preserve">Instagram: instagram.com/we_are_globers </w:t>
                            </w:r>
                            <w:r>
                              <w:rPr>
                                <w:bCs/>
                                <w:noProof/>
                                <w:lang w:val="en-US"/>
                              </w:rPr>
                              <w:br/>
                            </w:r>
                            <w:r w:rsidRPr="00A201FF">
                              <w:rPr>
                                <w:bCs/>
                                <w:noProof/>
                                <w:lang w:val="en-US"/>
                              </w:rPr>
                              <w:t xml:space="preserve">Email: </w:t>
                            </w:r>
                            <w:hyperlink r:id="rId11" w:history="1">
                              <w:r w:rsidRPr="00E526F4">
                                <w:rPr>
                                  <w:rStyle w:val="Kpr"/>
                                  <w:bCs/>
                                  <w:noProof/>
                                  <w:lang w:val="en-US"/>
                                </w:rPr>
                                <w:t>globers@globers.net</w:t>
                              </w:r>
                            </w:hyperlink>
                          </w:p>
                          <w:p w14:paraId="1F75D222" w14:textId="5FC64A09" w:rsidR="001E6CE9" w:rsidRPr="004F3DAD" w:rsidRDefault="00C12F47" w:rsidP="00245842">
                            <w:pPr>
                              <w:pStyle w:val="Contenido"/>
                              <w:jc w:val="right"/>
                              <w:rPr>
                                <w:bCs/>
                                <w:noProof/>
                                <w:lang w:val="en-US"/>
                              </w:rPr>
                            </w:pPr>
                            <w:hyperlink r:id="rId12" w:history="1">
                              <w:r w:rsidR="00245842" w:rsidRPr="004F3DAD">
                                <w:rPr>
                                  <w:rStyle w:val="Kpr"/>
                                  <w:bCs/>
                                  <w:noProof/>
                                  <w:u w:val="none"/>
                                  <w:lang w:val="en-US"/>
                                </w:rPr>
                                <w:t>youtube</w:t>
                              </w:r>
                            </w:hyperlink>
                          </w:p>
                          <w:p w14:paraId="060B1AC7" w14:textId="77777777" w:rsidR="001E6CE9" w:rsidRPr="00A9286C" w:rsidRDefault="001E6CE9" w:rsidP="00245842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4624" behindDoc="0" locked="0" layoutInCell="1" allowOverlap="1" wp14:anchorId="105806DC" wp14:editId="73794384">
                  <wp:simplePos x="0" y="0"/>
                  <wp:positionH relativeFrom="column">
                    <wp:posOffset>5347970</wp:posOffset>
                  </wp:positionH>
                  <wp:positionV relativeFrom="paragraph">
                    <wp:posOffset>283845</wp:posOffset>
                  </wp:positionV>
                  <wp:extent cx="812800" cy="812800"/>
                  <wp:effectExtent l="0" t="0" r="0" b="0"/>
                  <wp:wrapNone/>
                  <wp:docPr id="33" name="Gráfico 33" descr="Un pez de ori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áfico 33" descr="Un pez de origami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B8F79F1" wp14:editId="0E200682">
                      <wp:simplePos x="0" y="0"/>
                      <wp:positionH relativeFrom="column">
                        <wp:posOffset>3341370</wp:posOffset>
                      </wp:positionH>
                      <wp:positionV relativeFrom="paragraph">
                        <wp:posOffset>1350645</wp:posOffset>
                      </wp:positionV>
                      <wp:extent cx="2360930" cy="1404620"/>
                      <wp:effectExtent l="0" t="0" r="0" b="0"/>
                      <wp:wrapSquare wrapText="bothSides"/>
                      <wp:docPr id="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FB8D49" w14:textId="4BFAF4EA" w:rsidR="00245842" w:rsidRPr="00245842" w:rsidRDefault="00412AC2" w:rsidP="00245842">
                                  <w:pPr>
                                    <w:jc w:val="center"/>
                                    <w:rPr>
                                      <w:noProof/>
                                      <w:sz w:val="52"/>
                                      <w:szCs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52"/>
                                      <w:szCs w:val="44"/>
                                      <w:lang w:val="en-US"/>
                                    </w:rPr>
                                    <w:t>Sep 21</w:t>
                                  </w:r>
                                </w:p>
                                <w:p w14:paraId="638751EF" w14:textId="15BA8C7B" w:rsidR="00245842" w:rsidRPr="00245842" w:rsidRDefault="00412AC2" w:rsidP="00245842">
                                  <w:pPr>
                                    <w:jc w:val="center"/>
                                    <w:rPr>
                                      <w:noProof/>
                                      <w:sz w:val="52"/>
                                      <w:szCs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52"/>
                                      <w:szCs w:val="44"/>
                                      <w:lang w:val="en-US"/>
                                    </w:rPr>
                                    <w:t>to</w:t>
                                  </w:r>
                                </w:p>
                                <w:p w14:paraId="5FAF9E01" w14:textId="5F08FC4D" w:rsidR="00245842" w:rsidRDefault="00412AC2">
                                  <w:r>
                                    <w:rPr>
                                      <w:noProof/>
                                      <w:sz w:val="52"/>
                                      <w:szCs w:val="44"/>
                                      <w:lang w:val="en-US"/>
                                    </w:rPr>
                                    <w:t xml:space="preserve">          Nov 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B8F79F1" id="_x0000_s1028" type="#_x0000_t202" style="position:absolute;margin-left:263.1pt;margin-top:106.3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" filled="f" stroked="f">
                      <v:textbox style="mso-fit-shape-to-text:t">
                        <w:txbxContent>
                          <w:p w14:paraId="7BFB8D49" w14:textId="4BFAF4EA" w:rsidR="00245842" w:rsidRPr="00245842" w:rsidRDefault="00412AC2" w:rsidP="00245842">
                            <w:pPr>
                              <w:jc w:val="center"/>
                              <w:rPr>
                                <w:noProof/>
                                <w:sz w:val="52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44"/>
                                <w:lang w:val="en-US"/>
                              </w:rPr>
                              <w:t>Sep 21</w:t>
                            </w:r>
                          </w:p>
                          <w:p w14:paraId="638751EF" w14:textId="15BA8C7B" w:rsidR="00245842" w:rsidRPr="00245842" w:rsidRDefault="00412AC2" w:rsidP="00245842">
                            <w:pPr>
                              <w:jc w:val="center"/>
                              <w:rPr>
                                <w:noProof/>
                                <w:sz w:val="52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44"/>
                                <w:lang w:val="en-US"/>
                              </w:rPr>
                              <w:t>to</w:t>
                            </w:r>
                          </w:p>
                          <w:p w14:paraId="5FAF9E01" w14:textId="5F08FC4D" w:rsidR="00245842" w:rsidRDefault="00412AC2">
                            <w:r>
                              <w:rPr>
                                <w:noProof/>
                                <w:sz w:val="52"/>
                                <w:szCs w:val="44"/>
                                <w:lang w:val="en-US"/>
                              </w:rPr>
                              <w:t xml:space="preserve">          Nov 21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4693B7" w14:textId="77777777" w:rsidR="0016063D" w:rsidRDefault="0016063D" w:rsidP="001E6CE9">
            <w:pPr>
              <w:rPr>
                <w:noProof/>
              </w:rPr>
            </w:pPr>
          </w:p>
          <w:p w14:paraId="6EF2373D" w14:textId="3CE9F097" w:rsidR="0016063D" w:rsidRDefault="0016063D" w:rsidP="001E6CE9">
            <w:pPr>
              <w:rPr>
                <w:noProof/>
              </w:rPr>
            </w:pPr>
            <w:bookmarkStart w:id="1" w:name="_GoBack"/>
            <w:bookmarkEnd w:id="1"/>
          </w:p>
          <w:p w14:paraId="6203CD6B" w14:textId="75BF9C28" w:rsidR="0016063D" w:rsidRDefault="00A72BA5" w:rsidP="001E6CE9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6089EB" wp14:editId="70E82884">
                      <wp:simplePos x="0" y="0"/>
                      <wp:positionH relativeFrom="column">
                        <wp:posOffset>-863320</wp:posOffset>
                      </wp:positionH>
                      <wp:positionV relativeFrom="paragraph">
                        <wp:posOffset>358063</wp:posOffset>
                      </wp:positionV>
                      <wp:extent cx="3913632" cy="1733550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3632" cy="173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6AB9EF" w14:textId="036B5A47" w:rsidR="00412AC2" w:rsidRPr="00412AC2" w:rsidRDefault="00A72BA5" w:rsidP="00412AC2">
                                  <w:pPr>
                                    <w:spacing w:line="360" w:lineRule="auto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es-E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es-ES"/>
                                    </w:rPr>
                                    <w:t>You(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es-ES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es-ES"/>
                                    </w:rPr>
                                    <w:t>) Pass in Europe with ESC 11</w:t>
                                  </w:r>
                                  <w:r w:rsidR="00412AC2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es-ES"/>
                                    </w:rPr>
                                    <w:br/>
                                  </w:r>
                                  <w:r w:rsidR="00191C8B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  <w:lang w:val="en-US" w:bidi="es-ES"/>
                                    </w:rPr>
                                    <w:t>2020-3-TR01-ESC11-096473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16089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9" type="#_x0000_t202" style="position:absolute;margin-left:-68pt;margin-top:28.2pt;width:308.15pt;height:13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" filled="f" stroked="f" strokeweight=".5pt">
                      <v:textbox>
                        <w:txbxContent>
                          <w:p w14:paraId="106AB9EF" w14:textId="036B5A47" w:rsidR="00412AC2" w:rsidRPr="00412AC2" w:rsidRDefault="00A72BA5" w:rsidP="00412AC2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es-ES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es-ES"/>
                              </w:rPr>
                              <w:t>You(</w:t>
                            </w:r>
                            <w:proofErr w:type="spellStart"/>
                            <w:proofErr w:type="gram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es-ES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es-ES"/>
                              </w:rPr>
                              <w:t>) Pass in Europe with ESC 11</w:t>
                            </w:r>
                            <w:r w:rsidR="00412AC2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es-ES"/>
                              </w:rPr>
                              <w:br/>
                            </w:r>
                            <w:r w:rsidR="00191C8B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 w:bidi="es-ES"/>
                              </w:rPr>
                              <w:t>2020-3-TR01-ESC11-096473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78B6C6" w14:textId="77777777" w:rsidR="0016063D" w:rsidRDefault="0016063D" w:rsidP="001E6CE9">
            <w:pPr>
              <w:rPr>
                <w:noProof/>
              </w:rPr>
            </w:pPr>
          </w:p>
          <w:p w14:paraId="35ED32C2" w14:textId="77777777" w:rsidR="0016063D" w:rsidRDefault="0016063D" w:rsidP="001E6CE9">
            <w:pPr>
              <w:rPr>
                <w:noProof/>
              </w:rPr>
            </w:pPr>
          </w:p>
          <w:p w14:paraId="2F72D251" w14:textId="77777777" w:rsidR="0016063D" w:rsidRDefault="0016063D" w:rsidP="001E6CE9">
            <w:pPr>
              <w:rPr>
                <w:noProof/>
              </w:rPr>
            </w:pPr>
          </w:p>
          <w:p w14:paraId="42332AE0" w14:textId="77777777" w:rsidR="0016063D" w:rsidRDefault="0016063D" w:rsidP="001E6CE9">
            <w:pPr>
              <w:rPr>
                <w:noProof/>
              </w:rPr>
            </w:pPr>
          </w:p>
          <w:p w14:paraId="5F722A71" w14:textId="77777777" w:rsidR="0016063D" w:rsidRDefault="0016063D" w:rsidP="001E6CE9">
            <w:pPr>
              <w:rPr>
                <w:noProof/>
              </w:rPr>
            </w:pPr>
          </w:p>
          <w:p w14:paraId="6A8DDC63" w14:textId="0919E7F4" w:rsidR="00D077E9" w:rsidRDefault="0016063D" w:rsidP="001E6CE9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3600" behindDoc="0" locked="0" layoutInCell="1" allowOverlap="1" wp14:anchorId="6C2D0B17" wp14:editId="4962DB1D">
                  <wp:simplePos x="0" y="0"/>
                  <wp:positionH relativeFrom="column">
                    <wp:posOffset>-795580</wp:posOffset>
                  </wp:positionH>
                  <wp:positionV relativeFrom="paragraph">
                    <wp:posOffset>847263</wp:posOffset>
                  </wp:positionV>
                  <wp:extent cx="2672284" cy="2672284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48157">
                            <a:off x="0" y="0"/>
                            <a:ext cx="2672284" cy="267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7E9" w:rsidRPr="00A9286C" w14:paraId="60C30D83" w14:textId="77777777" w:rsidTr="001E6CE9">
        <w:trPr>
          <w:trHeight w:val="2438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</w:tcPr>
          <w:p w14:paraId="72389A70" w14:textId="53634634" w:rsidR="00D077E9" w:rsidRDefault="00D077E9" w:rsidP="001E6CE9">
            <w:pPr>
              <w:rPr>
                <w:noProof/>
                <w:sz w:val="10"/>
                <w:szCs w:val="10"/>
              </w:rPr>
            </w:pPr>
          </w:p>
          <w:p w14:paraId="0089BB91" w14:textId="6FFF93FA" w:rsidR="00D077E9" w:rsidRDefault="00D077E9" w:rsidP="001E6CE9">
            <w:pPr>
              <w:rPr>
                <w:noProof/>
                <w:sz w:val="10"/>
                <w:szCs w:val="10"/>
              </w:rPr>
            </w:pPr>
          </w:p>
          <w:p w14:paraId="3EED6D56" w14:textId="32ECE362" w:rsidR="00D077E9" w:rsidRDefault="00D077E9" w:rsidP="001E6CE9">
            <w:pPr>
              <w:rPr>
                <w:noProof/>
                <w:sz w:val="10"/>
                <w:szCs w:val="10"/>
              </w:rPr>
            </w:pPr>
          </w:p>
          <w:p w14:paraId="1B316D37" w14:textId="7E4EA5F5" w:rsidR="00462240" w:rsidRPr="00A201FF" w:rsidRDefault="00462240" w:rsidP="001E6CE9">
            <w:pPr>
              <w:pStyle w:val="Contenido"/>
              <w:rPr>
                <w:bCs/>
                <w:noProof/>
                <w:lang w:val="en-US"/>
              </w:rPr>
            </w:pPr>
          </w:p>
          <w:p w14:paraId="66D6FD5F" w14:textId="757670F6" w:rsidR="00D077E9" w:rsidRPr="00824333" w:rsidRDefault="00245842" w:rsidP="001E6CE9">
            <w:pPr>
              <w:rPr>
                <w:noProof/>
                <w:sz w:val="10"/>
                <w:szCs w:val="10"/>
                <w:lang w:val="en-US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0528" behindDoc="0" locked="0" layoutInCell="1" allowOverlap="1" wp14:anchorId="711A4597" wp14:editId="726D34FE">
                  <wp:simplePos x="0" y="0"/>
                  <wp:positionH relativeFrom="column">
                    <wp:posOffset>5253990</wp:posOffset>
                  </wp:positionH>
                  <wp:positionV relativeFrom="paragraph">
                    <wp:posOffset>278130</wp:posOffset>
                  </wp:positionV>
                  <wp:extent cx="794385" cy="812800"/>
                  <wp:effectExtent l="0" t="0" r="5715" b="6350"/>
                  <wp:wrapNone/>
                  <wp:docPr id="26" name="Imagen 26" descr="Código Q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Código QR&#10;&#10;Descripción generada automá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000077" w14:textId="2AB45E6E" w:rsidR="00706279" w:rsidRDefault="00245842" w:rsidP="008038AF">
      <w:pPr>
        <w:spacing w:after="200"/>
        <w:rPr>
          <w:noProof/>
          <w:lang w:val="en-US" w:bidi="es-E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7216" behindDoc="0" locked="0" layoutInCell="1" allowOverlap="1" wp14:anchorId="334131DE" wp14:editId="6296D89A">
            <wp:simplePos x="0" y="0"/>
            <wp:positionH relativeFrom="margin">
              <wp:posOffset>4916170</wp:posOffset>
            </wp:positionH>
            <wp:positionV relativeFrom="paragraph">
              <wp:posOffset>9683750</wp:posOffset>
            </wp:positionV>
            <wp:extent cx="1633183" cy="578419"/>
            <wp:effectExtent l="0" t="0" r="5715" b="0"/>
            <wp:wrapNone/>
            <wp:docPr id="5" name="Imagen 5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83" cy="5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CA352" w14:textId="77777777" w:rsidR="00706279" w:rsidRDefault="00706279" w:rsidP="008038AF">
      <w:pPr>
        <w:spacing w:after="200"/>
        <w:rPr>
          <w:noProof/>
          <w:lang w:bidi="es-ES"/>
        </w:rPr>
      </w:pPr>
    </w:p>
    <w:p w14:paraId="68241A29" w14:textId="77777777" w:rsidR="00706279" w:rsidRDefault="00706279" w:rsidP="008038AF">
      <w:pPr>
        <w:spacing w:after="200"/>
        <w:rPr>
          <w:noProof/>
          <w:lang w:bidi="es-ES"/>
        </w:rPr>
      </w:pPr>
    </w:p>
    <w:p w14:paraId="16BD71E8" w14:textId="77777777" w:rsidR="00706279" w:rsidRDefault="00706279" w:rsidP="008038AF">
      <w:pPr>
        <w:spacing w:after="200"/>
        <w:rPr>
          <w:noProof/>
          <w:lang w:bidi="es-ES"/>
        </w:rPr>
      </w:pPr>
    </w:p>
    <w:p w14:paraId="11224B47" w14:textId="77777777" w:rsidR="00706279" w:rsidRDefault="00706279" w:rsidP="008038AF">
      <w:pPr>
        <w:spacing w:after="200"/>
        <w:rPr>
          <w:noProof/>
          <w:lang w:bidi="es-ES"/>
        </w:rPr>
      </w:pPr>
    </w:p>
    <w:p w14:paraId="2223F99F" w14:textId="77777777" w:rsidR="00706279" w:rsidRDefault="00706279" w:rsidP="008038AF">
      <w:pPr>
        <w:spacing w:after="200"/>
        <w:rPr>
          <w:noProof/>
          <w:lang w:bidi="es-ES"/>
        </w:rPr>
      </w:pPr>
    </w:p>
    <w:p w14:paraId="0B555559" w14:textId="43C0E0F3" w:rsidR="00706279" w:rsidRDefault="0016063D">
      <w:pPr>
        <w:spacing w:after="200"/>
        <w:rPr>
          <w:noProof/>
          <w:lang w:bidi="es-E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28B56A4D" wp14:editId="7C2A7B44">
            <wp:simplePos x="0" y="0"/>
            <wp:positionH relativeFrom="margin">
              <wp:align>center</wp:align>
            </wp:positionH>
            <wp:positionV relativeFrom="paragraph">
              <wp:posOffset>7465695</wp:posOffset>
            </wp:positionV>
            <wp:extent cx="635000" cy="57213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 wp14:anchorId="0FDC61E1" wp14:editId="5982B593">
            <wp:simplePos x="0" y="0"/>
            <wp:positionH relativeFrom="margin">
              <wp:posOffset>-273685</wp:posOffset>
            </wp:positionH>
            <wp:positionV relativeFrom="paragraph">
              <wp:posOffset>7233285</wp:posOffset>
            </wp:positionV>
            <wp:extent cx="2095500" cy="875585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14C">
        <w:rPr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2E168B6B" wp14:editId="62AFA03B">
                <wp:simplePos x="0" y="0"/>
                <wp:positionH relativeFrom="column">
                  <wp:posOffset>1489710</wp:posOffset>
                </wp:positionH>
                <wp:positionV relativeFrom="paragraph">
                  <wp:posOffset>2220595</wp:posOffset>
                </wp:positionV>
                <wp:extent cx="5306695" cy="5852160"/>
                <wp:effectExtent l="0" t="0" r="8255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695" cy="5852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D90BC5F" id="Rectángulo 25" o:spid="_x0000_s1026" style="position:absolute;margin-left:117.3pt;margin-top:174.85pt;width:417.85pt;height:460.8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" fillcolor="#ffc000" stroked="f" strokeweight="2pt"/>
            </w:pict>
          </mc:Fallback>
        </mc:AlternateContent>
      </w:r>
      <w:r w:rsidR="00706279">
        <w:rPr>
          <w:noProof/>
          <w:lang w:bidi="es-ES"/>
        </w:rPr>
        <w:br w:type="page"/>
      </w:r>
    </w:p>
    <w:p w14:paraId="21EB968C" w14:textId="77777777" w:rsidR="00706279" w:rsidRDefault="00706279" w:rsidP="008038AF">
      <w:pPr>
        <w:spacing w:after="200"/>
        <w:rPr>
          <w:noProof/>
          <w:lang w:bidi="es-ES"/>
        </w:rPr>
      </w:pPr>
    </w:p>
    <w:p w14:paraId="70312D4A" w14:textId="77777777" w:rsidR="00706279" w:rsidRDefault="00706279" w:rsidP="008038AF">
      <w:pPr>
        <w:spacing w:after="200"/>
        <w:rPr>
          <w:noProof/>
          <w:lang w:bidi="es-ES"/>
        </w:rPr>
      </w:pPr>
    </w:p>
    <w:p w14:paraId="7596A9DF" w14:textId="3D8EB7FC" w:rsidR="00D077E9" w:rsidRPr="00706279" w:rsidRDefault="00D077E9" w:rsidP="008038AF">
      <w:pPr>
        <w:spacing w:after="200"/>
        <w:rPr>
          <w:noProof/>
          <w:lang w:val="en-US" w:bidi="es-ES"/>
        </w:rPr>
      </w:pPr>
    </w:p>
    <w:p w14:paraId="2E44B57A" w14:textId="5EA5DE11" w:rsidR="00DF1784" w:rsidRDefault="002B24D6">
      <w:pPr>
        <w:spacing w:after="200"/>
        <w:rPr>
          <w:lang w:val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36064" behindDoc="0" locked="0" layoutInCell="1" allowOverlap="1" wp14:anchorId="652E145C" wp14:editId="0E0F3073">
            <wp:simplePos x="0" y="0"/>
            <wp:positionH relativeFrom="margin">
              <wp:posOffset>1170986</wp:posOffset>
            </wp:positionH>
            <wp:positionV relativeFrom="paragraph">
              <wp:posOffset>4927907</wp:posOffset>
            </wp:positionV>
            <wp:extent cx="471160" cy="166870"/>
            <wp:effectExtent l="0" t="133350" r="0" b="157480"/>
            <wp:wrapNone/>
            <wp:docPr id="235" name="Imagen 235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0578">
                      <a:off x="0" y="0"/>
                      <a:ext cx="477810" cy="1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4016" behindDoc="0" locked="0" layoutInCell="1" allowOverlap="1" wp14:anchorId="07A85138" wp14:editId="77C2573C">
            <wp:simplePos x="0" y="0"/>
            <wp:positionH relativeFrom="margin">
              <wp:posOffset>5571211</wp:posOffset>
            </wp:positionH>
            <wp:positionV relativeFrom="paragraph">
              <wp:posOffset>4996547</wp:posOffset>
            </wp:positionV>
            <wp:extent cx="419756" cy="148664"/>
            <wp:effectExtent l="19050" t="38100" r="18415" b="41910"/>
            <wp:wrapNone/>
            <wp:docPr id="234" name="Imagen 234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0581">
                      <a:off x="0" y="0"/>
                      <a:ext cx="419756" cy="1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7872" behindDoc="0" locked="0" layoutInCell="1" allowOverlap="1" wp14:anchorId="74D65811" wp14:editId="7599801F">
            <wp:simplePos x="0" y="0"/>
            <wp:positionH relativeFrom="margin">
              <wp:posOffset>4510404</wp:posOffset>
            </wp:positionH>
            <wp:positionV relativeFrom="paragraph">
              <wp:posOffset>2881604</wp:posOffset>
            </wp:positionV>
            <wp:extent cx="419756" cy="148664"/>
            <wp:effectExtent l="19050" t="19050" r="18415" b="22860"/>
            <wp:wrapNone/>
            <wp:docPr id="231" name="Imagen 23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865">
                      <a:off x="0" y="0"/>
                      <a:ext cx="419756" cy="1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9920" behindDoc="0" locked="0" layoutInCell="1" allowOverlap="1" wp14:anchorId="30318EE8" wp14:editId="1CD511AF">
            <wp:simplePos x="0" y="0"/>
            <wp:positionH relativeFrom="margin">
              <wp:posOffset>106898</wp:posOffset>
            </wp:positionH>
            <wp:positionV relativeFrom="paragraph">
              <wp:posOffset>4432275</wp:posOffset>
            </wp:positionV>
            <wp:extent cx="419756" cy="148664"/>
            <wp:effectExtent l="19050" t="38100" r="18415" b="41910"/>
            <wp:wrapNone/>
            <wp:docPr id="232" name="Imagen 232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2839">
                      <a:off x="0" y="0"/>
                      <a:ext cx="419756" cy="1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1968" behindDoc="0" locked="0" layoutInCell="1" allowOverlap="1" wp14:anchorId="2A8BB2C3" wp14:editId="35143A1F">
            <wp:simplePos x="0" y="0"/>
            <wp:positionH relativeFrom="margin">
              <wp:posOffset>2510790</wp:posOffset>
            </wp:positionH>
            <wp:positionV relativeFrom="paragraph">
              <wp:posOffset>1905660</wp:posOffset>
            </wp:positionV>
            <wp:extent cx="419756" cy="148664"/>
            <wp:effectExtent l="19050" t="38100" r="18415" b="41910"/>
            <wp:wrapNone/>
            <wp:docPr id="233" name="Imagen 233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2839">
                      <a:off x="0" y="0"/>
                      <a:ext cx="419756" cy="1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97152" behindDoc="0" locked="0" layoutInCell="1" allowOverlap="1" wp14:anchorId="3FF71C20" wp14:editId="64067F0B">
            <wp:simplePos x="0" y="0"/>
            <wp:positionH relativeFrom="margin">
              <wp:posOffset>4443071</wp:posOffset>
            </wp:positionH>
            <wp:positionV relativeFrom="paragraph">
              <wp:posOffset>4454570</wp:posOffset>
            </wp:positionV>
            <wp:extent cx="419756" cy="148664"/>
            <wp:effectExtent l="19050" t="76200" r="18415" b="80010"/>
            <wp:wrapNone/>
            <wp:docPr id="214" name="Imagen 214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1612">
                      <a:off x="0" y="0"/>
                      <a:ext cx="424589" cy="1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5824" behindDoc="0" locked="0" layoutInCell="1" allowOverlap="1" wp14:anchorId="7DDA6EE0" wp14:editId="6844A348">
            <wp:simplePos x="0" y="0"/>
            <wp:positionH relativeFrom="margin">
              <wp:posOffset>4629824</wp:posOffset>
            </wp:positionH>
            <wp:positionV relativeFrom="paragraph">
              <wp:posOffset>2295046</wp:posOffset>
            </wp:positionV>
            <wp:extent cx="653143" cy="231322"/>
            <wp:effectExtent l="19050" t="57150" r="33020" b="54610"/>
            <wp:wrapNone/>
            <wp:docPr id="230" name="Imagen 230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694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23776" behindDoc="0" locked="0" layoutInCell="1" allowOverlap="1" wp14:anchorId="1C9BFC08" wp14:editId="2C38FCA4">
            <wp:simplePos x="0" y="0"/>
            <wp:positionH relativeFrom="margin">
              <wp:posOffset>5559727</wp:posOffset>
            </wp:positionH>
            <wp:positionV relativeFrom="paragraph">
              <wp:posOffset>3050585</wp:posOffset>
            </wp:positionV>
            <wp:extent cx="653143" cy="231322"/>
            <wp:effectExtent l="19050" t="38100" r="0" b="35560"/>
            <wp:wrapNone/>
            <wp:docPr id="229" name="Imagen 229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0953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17632" behindDoc="0" locked="0" layoutInCell="1" allowOverlap="1" wp14:anchorId="200D3A57" wp14:editId="2140E03E">
            <wp:simplePos x="0" y="0"/>
            <wp:positionH relativeFrom="margin">
              <wp:posOffset>4882454</wp:posOffset>
            </wp:positionH>
            <wp:positionV relativeFrom="paragraph">
              <wp:posOffset>5168856</wp:posOffset>
            </wp:positionV>
            <wp:extent cx="653143" cy="231322"/>
            <wp:effectExtent l="0" t="171450" r="0" b="187960"/>
            <wp:wrapNone/>
            <wp:docPr id="226" name="Imagen 226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0578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11488" behindDoc="0" locked="0" layoutInCell="1" allowOverlap="1" wp14:anchorId="64E2E01C" wp14:editId="50E77AFF">
            <wp:simplePos x="0" y="0"/>
            <wp:positionH relativeFrom="margin">
              <wp:posOffset>4172767</wp:posOffset>
            </wp:positionH>
            <wp:positionV relativeFrom="paragraph">
              <wp:posOffset>4827968</wp:posOffset>
            </wp:positionV>
            <wp:extent cx="653143" cy="231322"/>
            <wp:effectExtent l="19050" t="57150" r="13970" b="92710"/>
            <wp:wrapNone/>
            <wp:docPr id="223" name="Imagen 223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521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19680" behindDoc="0" locked="0" layoutInCell="1" allowOverlap="1" wp14:anchorId="49DDD6D9" wp14:editId="5B66659F">
            <wp:simplePos x="0" y="0"/>
            <wp:positionH relativeFrom="margin">
              <wp:posOffset>14688</wp:posOffset>
            </wp:positionH>
            <wp:positionV relativeFrom="paragraph">
              <wp:posOffset>3672725</wp:posOffset>
            </wp:positionV>
            <wp:extent cx="653143" cy="231322"/>
            <wp:effectExtent l="0" t="114300" r="0" b="168910"/>
            <wp:wrapNone/>
            <wp:docPr id="227" name="Imagen 227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171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21728" behindDoc="0" locked="0" layoutInCell="1" allowOverlap="1" wp14:anchorId="18CDAE8C" wp14:editId="02556E91">
            <wp:simplePos x="0" y="0"/>
            <wp:positionH relativeFrom="margin">
              <wp:posOffset>3247208</wp:posOffset>
            </wp:positionH>
            <wp:positionV relativeFrom="paragraph">
              <wp:posOffset>2628355</wp:posOffset>
            </wp:positionV>
            <wp:extent cx="653143" cy="231322"/>
            <wp:effectExtent l="0" t="0" r="0" b="0"/>
            <wp:wrapNone/>
            <wp:docPr id="228" name="Imagen 228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15584" behindDoc="0" locked="0" layoutInCell="1" allowOverlap="1" wp14:anchorId="1CC85220" wp14:editId="227F5013">
            <wp:simplePos x="0" y="0"/>
            <wp:positionH relativeFrom="margin">
              <wp:posOffset>1561011</wp:posOffset>
            </wp:positionH>
            <wp:positionV relativeFrom="paragraph">
              <wp:posOffset>4100921</wp:posOffset>
            </wp:positionV>
            <wp:extent cx="653143" cy="231322"/>
            <wp:effectExtent l="0" t="114300" r="0" b="168910"/>
            <wp:wrapNone/>
            <wp:docPr id="225" name="Imagen 225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171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13536" behindDoc="0" locked="0" layoutInCell="1" allowOverlap="1" wp14:anchorId="2DBAE49F" wp14:editId="092FA081">
            <wp:simplePos x="0" y="0"/>
            <wp:positionH relativeFrom="margin">
              <wp:posOffset>1408158</wp:posOffset>
            </wp:positionH>
            <wp:positionV relativeFrom="paragraph">
              <wp:posOffset>3947498</wp:posOffset>
            </wp:positionV>
            <wp:extent cx="653143" cy="231322"/>
            <wp:effectExtent l="0" t="114300" r="0" b="168910"/>
            <wp:wrapNone/>
            <wp:docPr id="224" name="Imagen 224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171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09440" behindDoc="0" locked="0" layoutInCell="1" allowOverlap="1" wp14:anchorId="5EACBAB7" wp14:editId="032D36CE">
            <wp:simplePos x="0" y="0"/>
            <wp:positionH relativeFrom="margin">
              <wp:posOffset>5485311</wp:posOffset>
            </wp:positionH>
            <wp:positionV relativeFrom="paragraph">
              <wp:posOffset>4090035</wp:posOffset>
            </wp:positionV>
            <wp:extent cx="653143" cy="231322"/>
            <wp:effectExtent l="0" t="114300" r="0" b="168910"/>
            <wp:wrapNone/>
            <wp:docPr id="222" name="Imagen 222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171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03296" behindDoc="0" locked="0" layoutInCell="1" allowOverlap="1" wp14:anchorId="5FC93245" wp14:editId="789C2A50">
            <wp:simplePos x="0" y="0"/>
            <wp:positionH relativeFrom="margin">
              <wp:posOffset>5332689</wp:posOffset>
            </wp:positionH>
            <wp:positionV relativeFrom="paragraph">
              <wp:posOffset>3937090</wp:posOffset>
            </wp:positionV>
            <wp:extent cx="653143" cy="231322"/>
            <wp:effectExtent l="38100" t="114300" r="13970" b="111760"/>
            <wp:wrapNone/>
            <wp:docPr id="219" name="Imagen 219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1612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699200" behindDoc="0" locked="0" layoutInCell="1" allowOverlap="1" wp14:anchorId="729CA149" wp14:editId="1A104916">
            <wp:simplePos x="0" y="0"/>
            <wp:positionH relativeFrom="margin">
              <wp:posOffset>3421834</wp:posOffset>
            </wp:positionH>
            <wp:positionV relativeFrom="paragraph">
              <wp:posOffset>5535386</wp:posOffset>
            </wp:positionV>
            <wp:extent cx="653143" cy="231322"/>
            <wp:effectExtent l="38100" t="114300" r="13970" b="111760"/>
            <wp:wrapNone/>
            <wp:docPr id="216" name="Imagen 216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1612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05344" behindDoc="0" locked="0" layoutInCell="1" allowOverlap="1" wp14:anchorId="3C8D0742" wp14:editId="7DD08B82">
            <wp:simplePos x="0" y="0"/>
            <wp:positionH relativeFrom="margin">
              <wp:posOffset>-121102</wp:posOffset>
            </wp:positionH>
            <wp:positionV relativeFrom="paragraph">
              <wp:posOffset>2405023</wp:posOffset>
            </wp:positionV>
            <wp:extent cx="653143" cy="231322"/>
            <wp:effectExtent l="38100" t="114300" r="13970" b="111760"/>
            <wp:wrapNone/>
            <wp:docPr id="220" name="Imagen 220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1612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01248" behindDoc="0" locked="0" layoutInCell="1" allowOverlap="1" wp14:anchorId="43FE2CBA" wp14:editId="4484F51C">
            <wp:simplePos x="0" y="0"/>
            <wp:positionH relativeFrom="margin">
              <wp:posOffset>5525779</wp:posOffset>
            </wp:positionH>
            <wp:positionV relativeFrom="paragraph">
              <wp:posOffset>2290725</wp:posOffset>
            </wp:positionV>
            <wp:extent cx="653143" cy="231322"/>
            <wp:effectExtent l="38100" t="114300" r="13970" b="111760"/>
            <wp:wrapNone/>
            <wp:docPr id="218" name="Imagen 218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1612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707392" behindDoc="0" locked="0" layoutInCell="1" allowOverlap="1" wp14:anchorId="176BF93B" wp14:editId="3BBC08D1">
            <wp:simplePos x="0" y="0"/>
            <wp:positionH relativeFrom="margin">
              <wp:posOffset>-2159</wp:posOffset>
            </wp:positionH>
            <wp:positionV relativeFrom="paragraph">
              <wp:posOffset>5003892</wp:posOffset>
            </wp:positionV>
            <wp:extent cx="653143" cy="231322"/>
            <wp:effectExtent l="19050" t="38100" r="13970" b="35560"/>
            <wp:wrapNone/>
            <wp:docPr id="221" name="Imagen 22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698">
                      <a:off x="0" y="0"/>
                      <a:ext cx="653143" cy="2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695104" behindDoc="0" locked="0" layoutInCell="1" allowOverlap="1" wp14:anchorId="300358DC" wp14:editId="37AB0501">
            <wp:simplePos x="0" y="0"/>
            <wp:positionH relativeFrom="margin">
              <wp:posOffset>2289720</wp:posOffset>
            </wp:positionH>
            <wp:positionV relativeFrom="paragraph">
              <wp:posOffset>2242457</wp:posOffset>
            </wp:positionV>
            <wp:extent cx="903515" cy="319995"/>
            <wp:effectExtent l="0" t="0" r="0" b="4445"/>
            <wp:wrapNone/>
            <wp:docPr id="213" name="Imagen 213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5" cy="3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693056" behindDoc="0" locked="0" layoutInCell="1" allowOverlap="1" wp14:anchorId="489EB6AA" wp14:editId="36EBD15A">
            <wp:simplePos x="0" y="0"/>
            <wp:positionH relativeFrom="margin">
              <wp:posOffset>3663166</wp:posOffset>
            </wp:positionH>
            <wp:positionV relativeFrom="paragraph">
              <wp:posOffset>2179411</wp:posOffset>
            </wp:positionV>
            <wp:extent cx="903515" cy="319995"/>
            <wp:effectExtent l="0" t="228600" r="0" b="271145"/>
            <wp:wrapNone/>
            <wp:docPr id="212" name="Imagen 212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2363">
                      <a:off x="0" y="0"/>
                      <a:ext cx="903515" cy="3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691008" behindDoc="0" locked="0" layoutInCell="1" allowOverlap="1" wp14:anchorId="5E23561B" wp14:editId="0FCB494F">
            <wp:simplePos x="0" y="0"/>
            <wp:positionH relativeFrom="margin">
              <wp:posOffset>4412525</wp:posOffset>
            </wp:positionH>
            <wp:positionV relativeFrom="paragraph">
              <wp:posOffset>3307806</wp:posOffset>
            </wp:positionV>
            <wp:extent cx="903515" cy="319995"/>
            <wp:effectExtent l="19050" t="57150" r="11430" b="118745"/>
            <wp:wrapNone/>
            <wp:docPr id="40" name="Imagen 40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9014">
                      <a:off x="0" y="0"/>
                      <a:ext cx="903515" cy="3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676672" behindDoc="0" locked="0" layoutInCell="1" allowOverlap="1" wp14:anchorId="0167C8C5" wp14:editId="04C8067D">
            <wp:simplePos x="0" y="0"/>
            <wp:positionH relativeFrom="column">
              <wp:posOffset>299720</wp:posOffset>
            </wp:positionH>
            <wp:positionV relativeFrom="paragraph">
              <wp:posOffset>1880364</wp:posOffset>
            </wp:positionV>
            <wp:extent cx="3703729" cy="4686689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729" cy="46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279">
        <w:rPr>
          <w:noProof/>
          <w:lang w:val="tr-TR" w:eastAsia="tr-TR"/>
        </w:rPr>
        <w:drawing>
          <wp:anchor distT="0" distB="0" distL="114300" distR="114300" simplePos="0" relativeHeight="251688960" behindDoc="0" locked="0" layoutInCell="1" allowOverlap="1" wp14:anchorId="0B798523" wp14:editId="08AD9206">
            <wp:simplePos x="0" y="0"/>
            <wp:positionH relativeFrom="column">
              <wp:posOffset>6200140</wp:posOffset>
            </wp:positionH>
            <wp:positionV relativeFrom="paragraph">
              <wp:posOffset>6562634</wp:posOffset>
            </wp:positionV>
            <wp:extent cx="520700" cy="520700"/>
            <wp:effectExtent l="0" t="0" r="0" b="0"/>
            <wp:wrapNone/>
            <wp:docPr id="39" name="Gráfico 39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79"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1FF23A" wp14:editId="05C7B4E5">
                <wp:simplePos x="0" y="0"/>
                <wp:positionH relativeFrom="column">
                  <wp:posOffset>1043940</wp:posOffset>
                </wp:positionH>
                <wp:positionV relativeFrom="paragraph">
                  <wp:posOffset>6813278</wp:posOffset>
                </wp:positionV>
                <wp:extent cx="4733290" cy="140462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AAE7" w14:textId="77777777" w:rsidR="00706279" w:rsidRPr="008038AF" w:rsidRDefault="00706279" w:rsidP="00706279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i/>
                                <w:sz w:val="36"/>
                                <w:szCs w:val="36"/>
                                <w:lang w:val="en-US" w:bidi="es-ES"/>
                              </w:rPr>
                              <w:t>“</w:t>
                            </w:r>
                            <w:r w:rsidRPr="008038AF">
                              <w:rPr>
                                <w:b/>
                                <w:noProof/>
                                <w:lang w:val="en-US"/>
                              </w:rPr>
                              <w:t>Use your hands, your mind, your creativity and any</w:t>
                            </w:r>
                          </w:p>
                          <w:p w14:paraId="6CCC4B83" w14:textId="77777777" w:rsidR="00706279" w:rsidRPr="008038AF" w:rsidRDefault="00706279" w:rsidP="00706279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b/>
                                <w:noProof/>
                                <w:lang w:val="en-US"/>
                              </w:rPr>
                              <w:t>other skills you might have to support into hosting</w:t>
                            </w:r>
                          </w:p>
                          <w:p w14:paraId="7479DA7F" w14:textId="77777777" w:rsidR="00706279" w:rsidRPr="008038AF" w:rsidRDefault="00706279" w:rsidP="00706279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b/>
                                <w:noProof/>
                                <w:lang w:val="en-US"/>
                              </w:rPr>
                              <w:t>group trainings and residencies, into the</w:t>
                            </w:r>
                          </w:p>
                          <w:p w14:paraId="01C0285C" w14:textId="77777777" w:rsidR="00706279" w:rsidRPr="008038AF" w:rsidRDefault="00706279" w:rsidP="00706279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b/>
                                <w:noProof/>
                                <w:lang w:val="en-US"/>
                              </w:rPr>
                              <w:t>enhancement of the place and into outreaching</w:t>
                            </w:r>
                          </w:p>
                          <w:p w14:paraId="43D90C64" w14:textId="77777777" w:rsidR="00706279" w:rsidRPr="008038AF" w:rsidRDefault="00706279" w:rsidP="00706279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noProof/>
                                <w:lang w:val="en-US"/>
                              </w:rPr>
                              <w:t>the local community.”</w:t>
                            </w:r>
                          </w:p>
                          <w:p w14:paraId="59D25213" w14:textId="5B1C874E" w:rsidR="00706279" w:rsidRDefault="007062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1FF23A" id="_x0000_s1030" type="#_x0000_t202" style="position:absolute;margin-left:82.2pt;margin-top:536.5pt;width:372.7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" filled="f" stroked="f">
                <v:textbox style="mso-fit-shape-to-text:t">
                  <w:txbxContent>
                    <w:p w14:paraId="707FAAE7" w14:textId="77777777" w:rsidR="00706279" w:rsidRPr="008038AF" w:rsidRDefault="00706279" w:rsidP="00706279">
                      <w:pPr>
                        <w:pStyle w:val="Contenido"/>
                        <w:jc w:val="center"/>
                        <w:rPr>
                          <w:b/>
                          <w:noProof/>
                          <w:lang w:val="en-US"/>
                        </w:rPr>
                      </w:pPr>
                      <w:r w:rsidRPr="008038AF">
                        <w:rPr>
                          <w:i/>
                          <w:sz w:val="36"/>
                          <w:szCs w:val="36"/>
                          <w:lang w:val="en-US" w:bidi="es-ES"/>
                        </w:rPr>
                        <w:t>“</w:t>
                      </w:r>
                      <w:r w:rsidRPr="008038AF">
                        <w:rPr>
                          <w:b/>
                          <w:noProof/>
                          <w:lang w:val="en-US"/>
                        </w:rPr>
                        <w:t>Use your hands, your mind, your creativity and any</w:t>
                      </w:r>
                    </w:p>
                    <w:p w14:paraId="6CCC4B83" w14:textId="77777777" w:rsidR="00706279" w:rsidRPr="008038AF" w:rsidRDefault="00706279" w:rsidP="00706279">
                      <w:pPr>
                        <w:pStyle w:val="Contenido"/>
                        <w:jc w:val="center"/>
                        <w:rPr>
                          <w:b/>
                          <w:noProof/>
                          <w:lang w:val="en-US"/>
                        </w:rPr>
                      </w:pPr>
                      <w:r w:rsidRPr="008038AF">
                        <w:rPr>
                          <w:b/>
                          <w:noProof/>
                          <w:lang w:val="en-US"/>
                        </w:rPr>
                        <w:t>other skills you might have to support into hosting</w:t>
                      </w:r>
                    </w:p>
                    <w:p w14:paraId="7479DA7F" w14:textId="77777777" w:rsidR="00706279" w:rsidRPr="008038AF" w:rsidRDefault="00706279" w:rsidP="00706279">
                      <w:pPr>
                        <w:pStyle w:val="Contenido"/>
                        <w:jc w:val="center"/>
                        <w:rPr>
                          <w:b/>
                          <w:noProof/>
                          <w:lang w:val="en-US"/>
                        </w:rPr>
                      </w:pPr>
                      <w:r w:rsidRPr="008038AF">
                        <w:rPr>
                          <w:b/>
                          <w:noProof/>
                          <w:lang w:val="en-US"/>
                        </w:rPr>
                        <w:t>group trainings and residencies, into the</w:t>
                      </w:r>
                    </w:p>
                    <w:p w14:paraId="01C0285C" w14:textId="77777777" w:rsidR="00706279" w:rsidRPr="008038AF" w:rsidRDefault="00706279" w:rsidP="00706279">
                      <w:pPr>
                        <w:pStyle w:val="Contenido"/>
                        <w:jc w:val="center"/>
                        <w:rPr>
                          <w:b/>
                          <w:noProof/>
                          <w:lang w:val="en-US"/>
                        </w:rPr>
                      </w:pPr>
                      <w:r w:rsidRPr="008038AF">
                        <w:rPr>
                          <w:b/>
                          <w:noProof/>
                          <w:lang w:val="en-US"/>
                        </w:rPr>
                        <w:t>enhancement of the place and into outreaching</w:t>
                      </w:r>
                    </w:p>
                    <w:p w14:paraId="43D90C64" w14:textId="77777777" w:rsidR="00706279" w:rsidRPr="008038AF" w:rsidRDefault="00706279" w:rsidP="00706279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  <w:r w:rsidRPr="008038AF">
                        <w:rPr>
                          <w:noProof/>
                          <w:lang w:val="en-US"/>
                        </w:rPr>
                        <w:t>the local community.”</w:t>
                      </w:r>
                    </w:p>
                    <w:p w14:paraId="59D25213" w14:textId="5B1C874E" w:rsidR="00706279" w:rsidRDefault="00706279"/>
                  </w:txbxContent>
                </v:textbox>
                <w10:wrap type="square"/>
              </v:shape>
            </w:pict>
          </mc:Fallback>
        </mc:AlternateContent>
      </w:r>
      <w:r w:rsidR="00706279">
        <w:rPr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D48E7C9" wp14:editId="597357F5">
                <wp:simplePos x="0" y="0"/>
                <wp:positionH relativeFrom="column">
                  <wp:posOffset>-1330960</wp:posOffset>
                </wp:positionH>
                <wp:positionV relativeFrom="paragraph">
                  <wp:posOffset>6813278</wp:posOffset>
                </wp:positionV>
                <wp:extent cx="8293100" cy="1536700"/>
                <wp:effectExtent l="0" t="0" r="0" b="635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0" cy="1536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BBC810F" id="Rectángulo 38" o:spid="_x0000_s1026" style="position:absolute;margin-left:-104.8pt;margin-top:536.5pt;width:653pt;height:12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" fillcolor="#ffc000" stroked="f" strokeweight="2pt"/>
            </w:pict>
          </mc:Fallback>
        </mc:AlternateContent>
      </w:r>
      <w:r w:rsidR="00706279"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C02B721" wp14:editId="390236A2">
                <wp:simplePos x="0" y="0"/>
                <wp:positionH relativeFrom="column">
                  <wp:posOffset>14993</wp:posOffset>
                </wp:positionH>
                <wp:positionV relativeFrom="paragraph">
                  <wp:posOffset>14061</wp:posOffset>
                </wp:positionV>
                <wp:extent cx="4305300" cy="1404620"/>
                <wp:effectExtent l="0" t="228600" r="0" b="23622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FB506" w14:textId="7924ECC7" w:rsidR="00706279" w:rsidRPr="00706279" w:rsidRDefault="0070627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06279">
                              <w:rPr>
                                <w:noProof/>
                                <w:sz w:val="52"/>
                                <w:szCs w:val="52"/>
                                <w:lang w:bidi="es-ES"/>
                              </w:rPr>
                              <w:t>Become a Glober!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C02B721" id="_x0000_s1031" type="#_x0000_t202" style="position:absolute;margin-left:1.2pt;margin-top:1.1pt;width:339pt;height:110.6pt;rotation:-448500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" filled="f" stroked="f">
                <v:textbox style="mso-fit-shape-to-text:t">
                  <w:txbxContent>
                    <w:p w14:paraId="1ACFB506" w14:textId="7924ECC7" w:rsidR="00706279" w:rsidRPr="00706279" w:rsidRDefault="00706279">
                      <w:pPr>
                        <w:rPr>
                          <w:sz w:val="52"/>
                          <w:szCs w:val="52"/>
                        </w:rPr>
                      </w:pPr>
                      <w:r w:rsidRPr="00706279">
                        <w:rPr>
                          <w:noProof/>
                          <w:sz w:val="52"/>
                          <w:szCs w:val="52"/>
                          <w:lang w:bidi="es-ES"/>
                        </w:rPr>
                        <w:t>Become a Glober!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279"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A8B6D5" wp14:editId="24F6BC85">
                <wp:simplePos x="0" y="0"/>
                <wp:positionH relativeFrom="column">
                  <wp:posOffset>-6804</wp:posOffset>
                </wp:positionH>
                <wp:positionV relativeFrom="paragraph">
                  <wp:posOffset>894715</wp:posOffset>
                </wp:positionV>
                <wp:extent cx="6302375" cy="1404620"/>
                <wp:effectExtent l="0" t="0" r="0" b="635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2A8D0" w14:textId="6F6363FD" w:rsidR="00706279" w:rsidRPr="00706279" w:rsidRDefault="00706279" w:rsidP="00706279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706279">
                              <w:rPr>
                                <w:lang w:val="en-US"/>
                              </w:rPr>
                              <w:t xml:space="preserve">Live for </w:t>
                            </w:r>
                            <w:r w:rsidR="00191C8B">
                              <w:rPr>
                                <w:lang w:val="en-US"/>
                              </w:rPr>
                              <w:t>8</w:t>
                            </w:r>
                            <w:r w:rsidRPr="00706279">
                              <w:rPr>
                                <w:lang w:val="en-US"/>
                              </w:rPr>
                              <w:t xml:space="preserve"> months in Tarragona, in an eco-place </w:t>
                            </w:r>
                            <w:r w:rsidRPr="00706279">
                              <w:rPr>
                                <w:noProof/>
                                <w:lang w:val="en-US"/>
                              </w:rPr>
                              <w:t>in northern Spain focusing on sustainability and  to co-c</w:t>
                            </w:r>
                            <w:r w:rsidR="00191C8B">
                              <w:rPr>
                                <w:noProof/>
                                <w:lang w:val="en-US"/>
                              </w:rPr>
                              <w:t>reate our dream community with 2</w:t>
                            </w:r>
                            <w:r w:rsidRPr="00706279">
                              <w:rPr>
                                <w:noProof/>
                                <w:lang w:val="en-US"/>
                              </w:rPr>
                              <w:t xml:space="preserve"> more </w:t>
                            </w:r>
                            <w:r w:rsidR="00191C8B">
                              <w:rPr>
                                <w:noProof/>
                                <w:lang w:val="en-US"/>
                              </w:rPr>
                              <w:t>volunteers from Turkey</w:t>
                            </w:r>
                            <w:r w:rsidRPr="00706279">
                              <w:rPr>
                                <w:noProof/>
                                <w:lang w:val="en-US"/>
                              </w:rPr>
                              <w:t xml:space="preserve">. </w:t>
                            </w:r>
                          </w:p>
                          <w:p w14:paraId="0CF2A788" w14:textId="727FFEC2" w:rsidR="00706279" w:rsidRPr="00706279" w:rsidRDefault="00706279" w:rsidP="0070627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8B6D5" id="_x0000_s1032" type="#_x0000_t202" style="position:absolute;margin-left:-.55pt;margin-top:70.45pt;width:496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" filled="f" stroked="f">
                <v:textbox style="mso-fit-shape-to-text:t">
                  <w:txbxContent>
                    <w:p w14:paraId="4292A8D0" w14:textId="6F6363FD" w:rsidR="00706279" w:rsidRPr="00706279" w:rsidRDefault="00706279" w:rsidP="00706279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706279">
                        <w:rPr>
                          <w:lang w:val="en-US"/>
                        </w:rPr>
                        <w:t xml:space="preserve">Live for </w:t>
                      </w:r>
                      <w:r w:rsidR="00191C8B">
                        <w:rPr>
                          <w:lang w:val="en-US"/>
                        </w:rPr>
                        <w:t>8</w:t>
                      </w:r>
                      <w:r w:rsidRPr="00706279">
                        <w:rPr>
                          <w:lang w:val="en-US"/>
                        </w:rPr>
                        <w:t xml:space="preserve"> months in Tarragona, in an eco-place </w:t>
                      </w:r>
                      <w:r w:rsidRPr="00706279">
                        <w:rPr>
                          <w:noProof/>
                          <w:lang w:val="en-US"/>
                        </w:rPr>
                        <w:t>in northern Spain focusing on sustainability and  to co-c</w:t>
                      </w:r>
                      <w:r w:rsidR="00191C8B">
                        <w:rPr>
                          <w:noProof/>
                          <w:lang w:val="en-US"/>
                        </w:rPr>
                        <w:t>reate our dream community with 2</w:t>
                      </w:r>
                      <w:r w:rsidRPr="00706279">
                        <w:rPr>
                          <w:noProof/>
                          <w:lang w:val="en-US"/>
                        </w:rPr>
                        <w:t xml:space="preserve"> more </w:t>
                      </w:r>
                      <w:r w:rsidR="00191C8B">
                        <w:rPr>
                          <w:noProof/>
                          <w:lang w:val="en-US"/>
                        </w:rPr>
                        <w:t>volunteers from Turkey</w:t>
                      </w:r>
                      <w:r w:rsidRPr="00706279">
                        <w:rPr>
                          <w:noProof/>
                          <w:lang w:val="en-US"/>
                        </w:rPr>
                        <w:t xml:space="preserve">. </w:t>
                      </w:r>
                    </w:p>
                    <w:p w14:paraId="0CF2A788" w14:textId="727FFEC2" w:rsidR="00706279" w:rsidRPr="00706279" w:rsidRDefault="00706279" w:rsidP="00706279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1784" w:rsidRPr="00706279">
        <w:rPr>
          <w:lang w:val="en-US"/>
        </w:rPr>
        <w:br w:type="page"/>
      </w:r>
    </w:p>
    <w:p w14:paraId="1C452126" w14:textId="6F70F457" w:rsidR="002B24D6" w:rsidRPr="00706279" w:rsidRDefault="007646E6">
      <w:pPr>
        <w:spacing w:after="200"/>
        <w:rPr>
          <w:lang w:val="en-US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47328" behindDoc="0" locked="0" layoutInCell="1" allowOverlap="1" wp14:anchorId="7D3BBD39" wp14:editId="28AB01BA">
            <wp:simplePos x="0" y="0"/>
            <wp:positionH relativeFrom="column">
              <wp:posOffset>3204754</wp:posOffset>
            </wp:positionH>
            <wp:positionV relativeFrom="paragraph">
              <wp:posOffset>-54429</wp:posOffset>
            </wp:positionV>
            <wp:extent cx="4291482" cy="3383487"/>
            <wp:effectExtent l="0" t="0" r="0" b="7620"/>
            <wp:wrapNone/>
            <wp:docPr id="245" name="Imagen 245" descr="Una torre de pied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 descr="Una torre de piedr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620" cy="340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E9DB" w14:textId="5E70A6D1" w:rsidR="00DF1784" w:rsidRPr="00706279" w:rsidRDefault="00DF1784">
      <w:pPr>
        <w:rPr>
          <w:lang w:val="en-US"/>
        </w:rPr>
      </w:pPr>
    </w:p>
    <w:p w14:paraId="3126E443" w14:textId="4427B3D3" w:rsidR="007646E6" w:rsidRDefault="00567EC0"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5B45E8A" wp14:editId="436DF404">
                <wp:simplePos x="0" y="0"/>
                <wp:positionH relativeFrom="column">
                  <wp:posOffset>-39371</wp:posOffset>
                </wp:positionH>
                <wp:positionV relativeFrom="paragraph">
                  <wp:posOffset>585471</wp:posOffset>
                </wp:positionV>
                <wp:extent cx="4305300" cy="1404620"/>
                <wp:effectExtent l="0" t="228600" r="0" b="236220"/>
                <wp:wrapSquare wrapText="bothSides"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5B9EB" w14:textId="5F3B72B9" w:rsidR="007646E6" w:rsidRPr="007646E6" w:rsidRDefault="007646E6" w:rsidP="007646E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646E6">
                              <w:rPr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Globers -the context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B45E8A" id="_x0000_s1033" type="#_x0000_t202" style="position:absolute;margin-left:-3.1pt;margin-top:46.1pt;width:339pt;height:110.6pt;rotation:-448500fd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" filled="f" stroked="f">
                <v:textbox style="mso-fit-shape-to-text:t">
                  <w:txbxContent>
                    <w:p w14:paraId="09C5B9EB" w14:textId="5F3B72B9" w:rsidR="007646E6" w:rsidRPr="007646E6" w:rsidRDefault="007646E6" w:rsidP="007646E6">
                      <w:pPr>
                        <w:rPr>
                          <w:sz w:val="52"/>
                          <w:szCs w:val="52"/>
                        </w:rPr>
                      </w:pPr>
                      <w:r w:rsidRPr="007646E6">
                        <w:rPr>
                          <w:noProof/>
                          <w:sz w:val="52"/>
                          <w:szCs w:val="52"/>
                          <w:lang w:val="en-US"/>
                        </w:rPr>
                        <w:t>Globers -the context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EC6">
        <w:rPr>
          <w:noProof/>
          <w:lang w:val="tr-TR" w:eastAsia="tr-TR"/>
        </w:rPr>
        <w:drawing>
          <wp:anchor distT="0" distB="0" distL="114300" distR="114300" simplePos="0" relativeHeight="251650046" behindDoc="0" locked="0" layoutInCell="1" allowOverlap="1" wp14:anchorId="36D8B559" wp14:editId="6C37272D">
            <wp:simplePos x="0" y="0"/>
            <wp:positionH relativeFrom="column">
              <wp:posOffset>3332480</wp:posOffset>
            </wp:positionH>
            <wp:positionV relativeFrom="paragraph">
              <wp:posOffset>5690235</wp:posOffset>
            </wp:positionV>
            <wp:extent cx="5032539" cy="5032539"/>
            <wp:effectExtent l="0" t="0" r="0" b="0"/>
            <wp:wrapNone/>
            <wp:docPr id="260" name="Gráfico 260" descr="Engranajes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Gráfico 260" descr="Engranajes con relleno sólido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728">
                      <a:off x="0" y="0"/>
                      <a:ext cx="5032539" cy="503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EC6" w:rsidRPr="007646E6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ED03F85" wp14:editId="1AE6CE81">
                <wp:simplePos x="0" y="0"/>
                <wp:positionH relativeFrom="column">
                  <wp:posOffset>-311331</wp:posOffset>
                </wp:positionH>
                <wp:positionV relativeFrom="paragraph">
                  <wp:posOffset>3075033</wp:posOffset>
                </wp:positionV>
                <wp:extent cx="7053942" cy="1404620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9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AA84C" w14:textId="52AFD359" w:rsidR="007646E6" w:rsidRPr="00A201FF" w:rsidRDefault="007646E6" w:rsidP="007646E6">
                            <w:pPr>
                              <w:pStyle w:val="Contenido"/>
                              <w:jc w:val="both"/>
                              <w:rPr>
                                <w:bCs/>
                                <w:noProof/>
                                <w:lang w:val="en-US"/>
                              </w:rPr>
                            </w:pPr>
                            <w:r w:rsidRPr="00A201FF">
                              <w:rPr>
                                <w:bCs/>
                                <w:noProof/>
                                <w:lang w:val="en-US"/>
                              </w:rPr>
                              <w:t>Globers is a peer-run social organization that develops capacity-building international programs. The institution is a young social start-up founded by professionals with more than a decade of experience in Erasmus +,Youth in Action, Euromed and other international programs.</w:t>
                            </w:r>
                          </w:p>
                          <w:p w14:paraId="5C274440" w14:textId="77777777" w:rsidR="007646E6" w:rsidRPr="00A201FF" w:rsidRDefault="007646E6" w:rsidP="007646E6">
                            <w:pPr>
                              <w:pStyle w:val="Contenido"/>
                              <w:jc w:val="both"/>
                              <w:rPr>
                                <w:bCs/>
                                <w:noProof/>
                                <w:lang w:val="en-US"/>
                              </w:rPr>
                            </w:pPr>
                            <w:r w:rsidRPr="00A201FF">
                              <w:rPr>
                                <w:bCs/>
                                <w:noProof/>
                                <w:lang w:val="en-US"/>
                              </w:rPr>
                              <w:t xml:space="preserve">Our trainings –life journeys– combines traveling &amp; </w:t>
                            </w:r>
                            <w:r w:rsidRPr="00BD7EC6">
                              <w:rPr>
                                <w:b/>
                                <w:noProof/>
                                <w:lang w:val="en-US"/>
                              </w:rPr>
                              <w:t>non-formal learning experiences</w:t>
                            </w:r>
                            <w:r w:rsidRPr="00A201FF">
                              <w:rPr>
                                <w:bCs/>
                                <w:noProof/>
                                <w:lang w:val="en-US"/>
                              </w:rPr>
                              <w:t xml:space="preserve"> shared with people from different backgrounds, in order to enrich dramatically your mind-set. Step out, become Glober! </w:t>
                            </w:r>
                          </w:p>
                          <w:p w14:paraId="69722084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Our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eco-training center is located in a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marine reserve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area in the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north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 part</w:t>
                            </w:r>
                          </w:p>
                          <w:p w14:paraId="5A565CEA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of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Spain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Our organization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 is built with lots of love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and we work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>with a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>vision to create a place where sustainability meets tradition, culture and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>personal development.</w:t>
                            </w:r>
                          </w:p>
                          <w:p w14:paraId="3E376B9A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6F27D0AE" w14:textId="1273072D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The dream is that </w:t>
                            </w:r>
                            <w:r w:rsidR="00BD7EC6">
                              <w:rPr>
                                <w:noProof/>
                                <w:lang w:val="en-US"/>
                              </w:rPr>
                              <w:t>“</w:t>
                            </w:r>
                            <w:r w:rsidRPr="00BD7EC6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Globers is a place that belongs to its at-the-moment residents</w:t>
                            </w:r>
                            <w:r w:rsidR="00BD7EC6">
                              <w:rPr>
                                <w:noProof/>
                                <w:lang w:val="en-US"/>
                              </w:rPr>
                              <w:t>”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>.</w:t>
                            </w:r>
                          </w:p>
                          <w:p w14:paraId="657D85F7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BD7EC6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Since 2017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>, we have started hosting Erasmus+ projects in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our town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 and this shifted a lot the general mindset around us. So, at the moment we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co-host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many events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 with the loca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ls 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>association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s.</w:t>
                            </w:r>
                          </w:p>
                          <w:p w14:paraId="1B893E28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B224DCF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noProof/>
                                <w:lang w:val="en-US"/>
                              </w:rPr>
                              <w:t>Unfortunately, Covid hit the place too. October 2019 was the last time an</w:t>
                            </w:r>
                          </w:p>
                          <w:p w14:paraId="6E0FF0C3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international group had the chance to visit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Coma Ruga</w:t>
                            </w:r>
                            <w:r w:rsidRPr="008038AF">
                              <w:rPr>
                                <w:noProof/>
                                <w:lang w:val="en-US"/>
                              </w:rPr>
                              <w:t xml:space="preserve"> for a residential learning</w:t>
                            </w:r>
                          </w:p>
                          <w:p w14:paraId="74945EB3" w14:textId="77777777" w:rsidR="007646E6" w:rsidRPr="00FC699C" w:rsidRDefault="007646E6" w:rsidP="007646E6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FC699C">
                              <w:rPr>
                                <w:noProof/>
                                <w:lang w:val="en-US"/>
                              </w:rPr>
                              <w:t>activity called ‘’Eco-Education’’</w:t>
                            </w:r>
                          </w:p>
                          <w:p w14:paraId="7B01EE96" w14:textId="77777777" w:rsidR="007646E6" w:rsidRPr="008038AF" w:rsidRDefault="007646E6" w:rsidP="007646E6">
                            <w:pPr>
                              <w:pStyle w:val="Contenido"/>
                              <w:jc w:val="both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</w:p>
                          <w:p w14:paraId="142AF08C" w14:textId="77777777" w:rsidR="007646E6" w:rsidRPr="00BD7EC6" w:rsidRDefault="007646E6" w:rsidP="007646E6">
                            <w:pPr>
                              <w:pStyle w:val="Contenido"/>
                              <w:jc w:val="both"/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</w:pPr>
                            <w:r w:rsidRPr="00BD7EC6">
                              <w:rPr>
                                <w:noProof/>
                                <w:lang w:val="en-US"/>
                              </w:rPr>
                              <w:t>1</w:t>
                            </w:r>
                            <w:r w:rsidRPr="00BD7EC6">
                              <w:rPr>
                                <w:lang w:val="en-US"/>
                              </w:rPr>
                              <w:t>8</w:t>
                            </w:r>
                            <w:r w:rsidRPr="00BD7EC6">
                              <w:rPr>
                                <w:noProof/>
                                <w:lang w:val="en-US"/>
                              </w:rPr>
                              <w:t xml:space="preserve"> months later,</w:t>
                            </w:r>
                            <w:r w:rsidRPr="00BD7EC6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 Globers is reopening </w:t>
                            </w:r>
                            <w:r w:rsidRPr="00BD7EC6">
                              <w:rPr>
                                <w:noProof/>
                                <w:lang w:val="en-US"/>
                              </w:rPr>
                              <w:t>by hosting Volunteering programs and it is</w:t>
                            </w:r>
                            <w:r w:rsidRPr="00BD7EC6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 ready to restart  for one greener world!</w:t>
                            </w:r>
                          </w:p>
                          <w:p w14:paraId="0FB0D6D1" w14:textId="73850F7B" w:rsidR="007646E6" w:rsidRPr="007646E6" w:rsidRDefault="007646E6" w:rsidP="007646E6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ED03F85" id="_x0000_s1034" type="#_x0000_t202" style="position:absolute;margin-left:-24.5pt;margin-top:242.15pt;width:555.4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" filled="f" stroked="f">
                <v:textbox style="mso-fit-shape-to-text:t">
                  <w:txbxContent>
                    <w:p w14:paraId="454AA84C" w14:textId="52AFD359" w:rsidR="007646E6" w:rsidRPr="00A201FF" w:rsidRDefault="007646E6" w:rsidP="007646E6">
                      <w:pPr>
                        <w:pStyle w:val="Contenido"/>
                        <w:jc w:val="both"/>
                        <w:rPr>
                          <w:bCs/>
                          <w:noProof/>
                          <w:lang w:val="en-US"/>
                        </w:rPr>
                      </w:pPr>
                      <w:r w:rsidRPr="00A201FF">
                        <w:rPr>
                          <w:bCs/>
                          <w:noProof/>
                          <w:lang w:val="en-US"/>
                        </w:rPr>
                        <w:t>Globers is a peer-run social organization that develops capacity-building international programs. The institution is a young social start-up founded by professionals with more than a decade of experience in Erasmus +,Youth in Action, Euromed and other international programs.</w:t>
                      </w:r>
                    </w:p>
                    <w:p w14:paraId="5C274440" w14:textId="77777777" w:rsidR="007646E6" w:rsidRPr="00A201FF" w:rsidRDefault="007646E6" w:rsidP="007646E6">
                      <w:pPr>
                        <w:pStyle w:val="Contenido"/>
                        <w:jc w:val="both"/>
                        <w:rPr>
                          <w:bCs/>
                          <w:noProof/>
                          <w:lang w:val="en-US"/>
                        </w:rPr>
                      </w:pPr>
                      <w:r w:rsidRPr="00A201FF">
                        <w:rPr>
                          <w:bCs/>
                          <w:noProof/>
                          <w:lang w:val="en-US"/>
                        </w:rPr>
                        <w:t xml:space="preserve">Our trainings –life journeys– combines traveling &amp; </w:t>
                      </w:r>
                      <w:r w:rsidRPr="00BD7EC6">
                        <w:rPr>
                          <w:b/>
                          <w:noProof/>
                          <w:lang w:val="en-US"/>
                        </w:rPr>
                        <w:t>non-formal learning experiences</w:t>
                      </w:r>
                      <w:r w:rsidRPr="00A201FF">
                        <w:rPr>
                          <w:bCs/>
                          <w:noProof/>
                          <w:lang w:val="en-US"/>
                        </w:rPr>
                        <w:t xml:space="preserve"> shared with people from different backgrounds, in order to enrich dramatically your mind-set. Step out, become Glober! </w:t>
                      </w:r>
                    </w:p>
                    <w:p w14:paraId="69722084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Our 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eco-training center is located in a </w:t>
                      </w:r>
                      <w:r>
                        <w:rPr>
                          <w:noProof/>
                          <w:lang w:val="en-US"/>
                        </w:rPr>
                        <w:t xml:space="preserve">marine reserve 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area in the </w:t>
                      </w:r>
                      <w:r>
                        <w:rPr>
                          <w:noProof/>
                          <w:lang w:val="en-US"/>
                        </w:rPr>
                        <w:t>north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 part</w:t>
                      </w:r>
                    </w:p>
                    <w:p w14:paraId="5A565CEA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8038AF">
                        <w:rPr>
                          <w:noProof/>
                          <w:lang w:val="en-US"/>
                        </w:rPr>
                        <w:t xml:space="preserve">of </w:t>
                      </w:r>
                      <w:r>
                        <w:rPr>
                          <w:noProof/>
                          <w:lang w:val="en-US"/>
                        </w:rPr>
                        <w:t>Spain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. </w:t>
                      </w:r>
                      <w:r>
                        <w:rPr>
                          <w:noProof/>
                          <w:lang w:val="en-US"/>
                        </w:rPr>
                        <w:t>Our organization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 is built with lots of love </w:t>
                      </w:r>
                      <w:r>
                        <w:rPr>
                          <w:noProof/>
                          <w:lang w:val="en-US"/>
                        </w:rPr>
                        <w:t xml:space="preserve">and we work </w:t>
                      </w:r>
                      <w:r w:rsidRPr="008038AF">
                        <w:rPr>
                          <w:noProof/>
                          <w:lang w:val="en-US"/>
                        </w:rPr>
                        <w:t>with a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8038AF">
                        <w:rPr>
                          <w:noProof/>
                          <w:lang w:val="en-US"/>
                        </w:rPr>
                        <w:t>vision to create a place where sustainability meets tradition, culture and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8038AF">
                        <w:rPr>
                          <w:noProof/>
                          <w:lang w:val="en-US"/>
                        </w:rPr>
                        <w:t>personal development.</w:t>
                      </w:r>
                    </w:p>
                    <w:p w14:paraId="3E376B9A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6F27D0AE" w14:textId="1273072D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8038AF">
                        <w:rPr>
                          <w:noProof/>
                          <w:lang w:val="en-US"/>
                        </w:rPr>
                        <w:t xml:space="preserve">The dream is that </w:t>
                      </w:r>
                      <w:r w:rsidR="00BD7EC6">
                        <w:rPr>
                          <w:noProof/>
                          <w:lang w:val="en-US"/>
                        </w:rPr>
                        <w:t>“</w:t>
                      </w:r>
                      <w:r w:rsidRPr="00BD7EC6">
                        <w:rPr>
                          <w:b/>
                          <w:bCs/>
                          <w:noProof/>
                          <w:lang w:val="en-US"/>
                        </w:rPr>
                        <w:t>Globers is a place that belongs to its at-the-moment residents</w:t>
                      </w:r>
                      <w:r w:rsidR="00BD7EC6">
                        <w:rPr>
                          <w:noProof/>
                          <w:lang w:val="en-US"/>
                        </w:rPr>
                        <w:t>”</w:t>
                      </w:r>
                      <w:r w:rsidRPr="008038AF">
                        <w:rPr>
                          <w:noProof/>
                          <w:lang w:val="en-US"/>
                        </w:rPr>
                        <w:t>.</w:t>
                      </w:r>
                    </w:p>
                    <w:p w14:paraId="657D85F7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BD7EC6">
                        <w:rPr>
                          <w:b/>
                          <w:bCs/>
                          <w:noProof/>
                          <w:lang w:val="en-US"/>
                        </w:rPr>
                        <w:t>Since 2017</w:t>
                      </w:r>
                      <w:r w:rsidRPr="008038AF">
                        <w:rPr>
                          <w:noProof/>
                          <w:lang w:val="en-US"/>
                        </w:rPr>
                        <w:t>, we have started hosting Erasmus+ projects in</w:t>
                      </w:r>
                      <w:r>
                        <w:rPr>
                          <w:noProof/>
                          <w:lang w:val="en-US"/>
                        </w:rPr>
                        <w:t xml:space="preserve"> our town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 and this shifted a lot the general mindset around us. So, at the moment we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co-host </w:t>
                      </w:r>
                      <w:r>
                        <w:rPr>
                          <w:noProof/>
                          <w:lang w:val="en-US"/>
                        </w:rPr>
                        <w:t>many events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 with the loca</w:t>
                      </w:r>
                      <w:r>
                        <w:rPr>
                          <w:noProof/>
                          <w:lang w:val="en-US"/>
                        </w:rPr>
                        <w:t xml:space="preserve">ls </w:t>
                      </w:r>
                      <w:r w:rsidRPr="008038AF">
                        <w:rPr>
                          <w:noProof/>
                          <w:lang w:val="en-US"/>
                        </w:rPr>
                        <w:t>association</w:t>
                      </w:r>
                      <w:r>
                        <w:rPr>
                          <w:noProof/>
                          <w:lang w:val="en-US"/>
                        </w:rPr>
                        <w:t>s.</w:t>
                      </w:r>
                    </w:p>
                    <w:p w14:paraId="1B893E28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7B224DCF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8038AF">
                        <w:rPr>
                          <w:noProof/>
                          <w:lang w:val="en-US"/>
                        </w:rPr>
                        <w:t>Unfortunately, Covid hit the place too. October 2019 was the last time an</w:t>
                      </w:r>
                    </w:p>
                    <w:p w14:paraId="6E0FF0C3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8038AF">
                        <w:rPr>
                          <w:noProof/>
                          <w:lang w:val="en-US"/>
                        </w:rPr>
                        <w:t xml:space="preserve">international group had the chance to visit </w:t>
                      </w:r>
                      <w:r>
                        <w:rPr>
                          <w:noProof/>
                          <w:lang w:val="en-US"/>
                        </w:rPr>
                        <w:t>Coma Ruga</w:t>
                      </w:r>
                      <w:r w:rsidRPr="008038AF">
                        <w:rPr>
                          <w:noProof/>
                          <w:lang w:val="en-US"/>
                        </w:rPr>
                        <w:t xml:space="preserve"> for a residential learning</w:t>
                      </w:r>
                    </w:p>
                    <w:p w14:paraId="74945EB3" w14:textId="77777777" w:rsidR="007646E6" w:rsidRPr="00FC699C" w:rsidRDefault="007646E6" w:rsidP="007646E6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FC699C">
                        <w:rPr>
                          <w:noProof/>
                          <w:lang w:val="en-US"/>
                        </w:rPr>
                        <w:t>activity called ‘’Eco-Education’’</w:t>
                      </w:r>
                    </w:p>
                    <w:p w14:paraId="7B01EE96" w14:textId="77777777" w:rsidR="007646E6" w:rsidRPr="008038AF" w:rsidRDefault="007646E6" w:rsidP="007646E6">
                      <w:pPr>
                        <w:pStyle w:val="Contenido"/>
                        <w:jc w:val="both"/>
                        <w:rPr>
                          <w:b/>
                          <w:noProof/>
                          <w:lang w:val="en-US"/>
                        </w:rPr>
                      </w:pPr>
                    </w:p>
                    <w:p w14:paraId="142AF08C" w14:textId="77777777" w:rsidR="007646E6" w:rsidRPr="00BD7EC6" w:rsidRDefault="007646E6" w:rsidP="007646E6">
                      <w:pPr>
                        <w:pStyle w:val="Contenido"/>
                        <w:jc w:val="both"/>
                        <w:rPr>
                          <w:b/>
                          <w:bCs/>
                          <w:noProof/>
                          <w:lang w:val="en-US"/>
                        </w:rPr>
                      </w:pPr>
                      <w:r w:rsidRPr="00BD7EC6">
                        <w:rPr>
                          <w:noProof/>
                          <w:lang w:val="en-US"/>
                        </w:rPr>
                        <w:t>1</w:t>
                      </w:r>
                      <w:r w:rsidRPr="00BD7EC6">
                        <w:rPr>
                          <w:lang w:val="en-US"/>
                        </w:rPr>
                        <w:t>8</w:t>
                      </w:r>
                      <w:r w:rsidRPr="00BD7EC6">
                        <w:rPr>
                          <w:noProof/>
                          <w:lang w:val="en-US"/>
                        </w:rPr>
                        <w:t xml:space="preserve"> months later,</w:t>
                      </w:r>
                      <w:r w:rsidRPr="00BD7EC6">
                        <w:rPr>
                          <w:b/>
                          <w:bCs/>
                          <w:noProof/>
                          <w:lang w:val="en-US"/>
                        </w:rPr>
                        <w:t xml:space="preserve"> Globers is reopening </w:t>
                      </w:r>
                      <w:r w:rsidRPr="00BD7EC6">
                        <w:rPr>
                          <w:noProof/>
                          <w:lang w:val="en-US"/>
                        </w:rPr>
                        <w:t>by hosting Volunteering programs and it is</w:t>
                      </w:r>
                      <w:r w:rsidRPr="00BD7EC6">
                        <w:rPr>
                          <w:b/>
                          <w:bCs/>
                          <w:noProof/>
                          <w:lang w:val="en-US"/>
                        </w:rPr>
                        <w:t xml:space="preserve"> ready to restart  for one greener world!</w:t>
                      </w:r>
                    </w:p>
                    <w:p w14:paraId="0FB0D6D1" w14:textId="73850F7B" w:rsidR="007646E6" w:rsidRPr="007646E6" w:rsidRDefault="007646E6" w:rsidP="007646E6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6E6">
        <w:br w:type="page"/>
      </w:r>
    </w:p>
    <w:p w14:paraId="422A7214" w14:textId="1D16ABA8" w:rsidR="00567EC0" w:rsidRDefault="00567EC0"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57568" behindDoc="1" locked="0" layoutInCell="1" allowOverlap="1" wp14:anchorId="56986E42" wp14:editId="238CE6BC">
            <wp:simplePos x="0" y="0"/>
            <wp:positionH relativeFrom="column">
              <wp:posOffset>4191000</wp:posOffset>
            </wp:positionH>
            <wp:positionV relativeFrom="paragraph">
              <wp:posOffset>10160</wp:posOffset>
            </wp:positionV>
            <wp:extent cx="2793365" cy="3704590"/>
            <wp:effectExtent l="0" t="0" r="6985" b="0"/>
            <wp:wrapNone/>
            <wp:docPr id="17" name="Imagen 1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, Carta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8A260" w14:textId="19812CC0" w:rsidR="00567EC0" w:rsidRDefault="00567EC0"/>
    <w:p w14:paraId="1AA13F42" w14:textId="3575F257" w:rsidR="00567EC0" w:rsidRDefault="00567EC0"/>
    <w:p w14:paraId="451C3750" w14:textId="08DEBA3B" w:rsidR="00567EC0" w:rsidRDefault="00567EC0"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66EC96B" wp14:editId="6F7C72CA">
                <wp:simplePos x="0" y="0"/>
                <wp:positionH relativeFrom="column">
                  <wp:posOffset>24764</wp:posOffset>
                </wp:positionH>
                <wp:positionV relativeFrom="paragraph">
                  <wp:posOffset>238125</wp:posOffset>
                </wp:positionV>
                <wp:extent cx="4305300" cy="1404620"/>
                <wp:effectExtent l="0" t="228600" r="0" b="236220"/>
                <wp:wrapSquare wrapText="bothSides"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73D99" w14:textId="77777777" w:rsidR="00567EC0" w:rsidRPr="00567EC0" w:rsidRDefault="00567EC0" w:rsidP="00567EC0">
                            <w:pPr>
                              <w:pStyle w:val="Contenido"/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 w:bidi="es-ES"/>
                              </w:rPr>
                            </w:pPr>
                            <w:r w:rsidRPr="00567EC0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P</w:t>
                            </w:r>
                            <w:r w:rsidRPr="00567EC0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 w:bidi="es-ES"/>
                              </w:rPr>
                              <w:t>illars of the project</w:t>
                            </w:r>
                          </w:p>
                          <w:p w14:paraId="5E8D5311" w14:textId="7731FE57" w:rsidR="00567EC0" w:rsidRPr="007646E6" w:rsidRDefault="00567EC0" w:rsidP="00567EC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6EC96B" id="_x0000_s1035" type="#_x0000_t202" style="position:absolute;margin-left:1.95pt;margin-top:18.75pt;width:339pt;height:110.6pt;rotation:-448500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" filled="f" stroked="f">
                <v:textbox style="mso-fit-shape-to-text:t">
                  <w:txbxContent>
                    <w:p w14:paraId="53F73D99" w14:textId="77777777" w:rsidR="00567EC0" w:rsidRPr="00567EC0" w:rsidRDefault="00567EC0" w:rsidP="00567EC0">
                      <w:pPr>
                        <w:pStyle w:val="Contenido"/>
                        <w:rPr>
                          <w:b/>
                          <w:noProof/>
                          <w:sz w:val="52"/>
                          <w:szCs w:val="52"/>
                          <w:lang w:val="en-US" w:bidi="es-ES"/>
                        </w:rPr>
                      </w:pPr>
                      <w:r w:rsidRPr="00567EC0"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  <w:t>P</w:t>
                      </w:r>
                      <w:r w:rsidRPr="00567EC0">
                        <w:rPr>
                          <w:b/>
                          <w:noProof/>
                          <w:sz w:val="52"/>
                          <w:szCs w:val="52"/>
                          <w:lang w:val="en-US" w:bidi="es-ES"/>
                        </w:rPr>
                        <w:t>illars of the project</w:t>
                      </w:r>
                    </w:p>
                    <w:p w14:paraId="5E8D5311" w14:textId="7731FE57" w:rsidR="00567EC0" w:rsidRPr="007646E6" w:rsidRDefault="00567EC0" w:rsidP="00567EC0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6E171A" w14:textId="74142CF7" w:rsidR="00567EC0" w:rsidRDefault="00567EC0"/>
    <w:p w14:paraId="3C00938C" w14:textId="7D2926A4" w:rsidR="00567EC0" w:rsidRDefault="00567EC0"/>
    <w:p w14:paraId="2EBC580B" w14:textId="69597A88" w:rsidR="00567EC0" w:rsidRDefault="00567EC0"/>
    <w:p w14:paraId="786714FD" w14:textId="404C0DB5" w:rsidR="00567EC0" w:rsidRDefault="00567EC0"/>
    <w:p w14:paraId="16168D4A" w14:textId="03E71230" w:rsidR="00567EC0" w:rsidRDefault="00567EC0"/>
    <w:p w14:paraId="6484EEB1" w14:textId="246B7146" w:rsidR="00567EC0" w:rsidRDefault="00567EC0"/>
    <w:p w14:paraId="78523415" w14:textId="20FF4EEB" w:rsidR="00567EC0" w:rsidRDefault="00567EC0"/>
    <w:p w14:paraId="4C0F2FC3" w14:textId="7311D012" w:rsidR="00567EC0" w:rsidRDefault="00567EC0"/>
    <w:p w14:paraId="2EB62D7F" w14:textId="780A59AD" w:rsidR="00567EC0" w:rsidRDefault="00567EC0"/>
    <w:p w14:paraId="4F0C53B1" w14:textId="4F0450CC" w:rsidR="00A00CDD" w:rsidRDefault="00A00CDD">
      <w:pPr>
        <w:spacing w:after="200"/>
      </w:pPr>
      <w:r>
        <w:rPr>
          <w:noProof/>
          <w:lang w:val="tr-TR" w:eastAsia="tr-TR"/>
        </w:rPr>
        <w:drawing>
          <wp:anchor distT="0" distB="0" distL="114300" distR="114300" simplePos="0" relativeHeight="251763712" behindDoc="0" locked="0" layoutInCell="1" allowOverlap="1" wp14:anchorId="0244B012" wp14:editId="144CADF1">
            <wp:simplePos x="0" y="0"/>
            <wp:positionH relativeFrom="column">
              <wp:posOffset>-152400</wp:posOffset>
            </wp:positionH>
            <wp:positionV relativeFrom="paragraph">
              <wp:posOffset>215900</wp:posOffset>
            </wp:positionV>
            <wp:extent cx="520700" cy="520700"/>
            <wp:effectExtent l="0" t="0" r="0" b="0"/>
            <wp:wrapNone/>
            <wp:docPr id="266" name="Gráfico 266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9B0E5F0" wp14:editId="5CB9A215">
                <wp:simplePos x="0" y="0"/>
                <wp:positionH relativeFrom="column">
                  <wp:posOffset>-687493</wp:posOffset>
                </wp:positionH>
                <wp:positionV relativeFrom="paragraph">
                  <wp:posOffset>480483</wp:posOffset>
                </wp:positionV>
                <wp:extent cx="8453966" cy="2603500"/>
                <wp:effectExtent l="0" t="0" r="4445" b="6350"/>
                <wp:wrapNone/>
                <wp:docPr id="265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966" cy="2603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922155B" id="Rectángulo 265" o:spid="_x0000_s1026" style="position:absolute;margin-left:-54.15pt;margin-top:37.85pt;width:665.65pt;height:20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" fillcolor="#ffc000" stroked="f" strokeweight="2pt"/>
            </w:pict>
          </mc:Fallback>
        </mc:AlternateContent>
      </w:r>
      <w:r w:rsidR="00567EC0" w:rsidRPr="007646E6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0027A96" wp14:editId="588BEDEC">
                <wp:simplePos x="0" y="0"/>
                <wp:positionH relativeFrom="column">
                  <wp:posOffset>-156210</wp:posOffset>
                </wp:positionH>
                <wp:positionV relativeFrom="paragraph">
                  <wp:posOffset>3556000</wp:posOffset>
                </wp:positionV>
                <wp:extent cx="6694327" cy="2209800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327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38536" w14:textId="7CCDDE31" w:rsidR="00567EC0" w:rsidRDefault="00567EC0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noProof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F0643">
                              <w:rPr>
                                <w:b/>
                                <w:bCs/>
                                <w:noProof/>
                                <w:sz w:val="36"/>
                                <w:szCs w:val="28"/>
                                <w:lang w:val="en-US"/>
                              </w:rPr>
                              <w:t>50%</w:t>
                            </w:r>
                            <w:r w:rsidRPr="00567EC0">
                              <w:rPr>
                                <w:noProof/>
                                <w:sz w:val="36"/>
                                <w:szCs w:val="28"/>
                                <w:lang w:val="en-US"/>
                              </w:rPr>
                              <w:t xml:space="preserve"> of the project is focusing on 4 pillars supporting Globers and its activities happening in place or together with the surrounding community.</w:t>
                            </w:r>
                          </w:p>
                          <w:p w14:paraId="00D1FB76" w14:textId="77777777" w:rsidR="00A00CDD" w:rsidRPr="00567EC0" w:rsidRDefault="00A00CDD" w:rsidP="00A00CDD">
                            <w:pPr>
                              <w:pStyle w:val="Contenido"/>
                              <w:ind w:left="720"/>
                              <w:jc w:val="both"/>
                              <w:rPr>
                                <w:noProof/>
                                <w:sz w:val="36"/>
                                <w:szCs w:val="28"/>
                                <w:lang w:val="en-US"/>
                              </w:rPr>
                            </w:pPr>
                          </w:p>
                          <w:p w14:paraId="5DD485A0" w14:textId="5B3099F3" w:rsidR="00567EC0" w:rsidRPr="00567EC0" w:rsidRDefault="00567EC0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0F0643">
                              <w:rPr>
                                <w:b/>
                                <w:bCs/>
                                <w:noProof/>
                                <w:sz w:val="36"/>
                                <w:szCs w:val="28"/>
                                <w:lang w:val="en-US"/>
                              </w:rPr>
                              <w:t>50%</w:t>
                            </w:r>
                            <w:r w:rsidRPr="00567EC0">
                              <w:rPr>
                                <w:noProof/>
                                <w:sz w:val="36"/>
                                <w:szCs w:val="28"/>
                                <w:lang w:val="en-US"/>
                              </w:rPr>
                              <w:t xml:space="preserve"> of the project is focusing on creating a sustainable temporary eco-community consisting of the volunteering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0027A96" id="_x0000_s1036" type="#_x0000_t202" style="position:absolute;margin-left:-12.3pt;margin-top:280pt;width:527.1pt;height:17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" stroked="f">
                <v:textbox>
                  <w:txbxContent>
                    <w:p w14:paraId="36C38536" w14:textId="7CCDDE31" w:rsidR="00567EC0" w:rsidRDefault="00567EC0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jc w:val="both"/>
                        <w:rPr>
                          <w:noProof/>
                          <w:sz w:val="36"/>
                          <w:szCs w:val="28"/>
                          <w:lang w:val="en-US"/>
                        </w:rPr>
                      </w:pPr>
                      <w:r w:rsidRPr="000F0643">
                        <w:rPr>
                          <w:b/>
                          <w:bCs/>
                          <w:noProof/>
                          <w:sz w:val="36"/>
                          <w:szCs w:val="28"/>
                          <w:lang w:val="en-US"/>
                        </w:rPr>
                        <w:t>50%</w:t>
                      </w:r>
                      <w:r w:rsidRPr="00567EC0">
                        <w:rPr>
                          <w:noProof/>
                          <w:sz w:val="36"/>
                          <w:szCs w:val="28"/>
                          <w:lang w:val="en-US"/>
                        </w:rPr>
                        <w:t xml:space="preserve"> of the project is focusing on 4 pillars supporting Globers and its activities happening in place or together with the surrounding community.</w:t>
                      </w:r>
                    </w:p>
                    <w:p w14:paraId="00D1FB76" w14:textId="77777777" w:rsidR="00A00CDD" w:rsidRPr="00567EC0" w:rsidRDefault="00A00CDD" w:rsidP="00A00CDD">
                      <w:pPr>
                        <w:pStyle w:val="Contenido"/>
                        <w:ind w:left="720"/>
                        <w:jc w:val="both"/>
                        <w:rPr>
                          <w:noProof/>
                          <w:sz w:val="36"/>
                          <w:szCs w:val="28"/>
                          <w:lang w:val="en-US"/>
                        </w:rPr>
                      </w:pPr>
                    </w:p>
                    <w:p w14:paraId="5DD485A0" w14:textId="5B3099F3" w:rsidR="00567EC0" w:rsidRPr="00567EC0" w:rsidRDefault="00567EC0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36"/>
                          <w:szCs w:val="28"/>
                          <w:lang w:val="en-US"/>
                        </w:rPr>
                      </w:pPr>
                      <w:r w:rsidRPr="000F0643">
                        <w:rPr>
                          <w:b/>
                          <w:bCs/>
                          <w:noProof/>
                          <w:sz w:val="36"/>
                          <w:szCs w:val="28"/>
                          <w:lang w:val="en-US"/>
                        </w:rPr>
                        <w:t>50%</w:t>
                      </w:r>
                      <w:r w:rsidRPr="00567EC0">
                        <w:rPr>
                          <w:noProof/>
                          <w:sz w:val="36"/>
                          <w:szCs w:val="28"/>
                          <w:lang w:val="en-US"/>
                        </w:rPr>
                        <w:t xml:space="preserve"> of the project is focusing on creating a sustainable temporary eco-community consisting of the volunteering team</w:t>
                      </w:r>
                    </w:p>
                  </w:txbxContent>
                </v:textbox>
              </v:shape>
            </w:pict>
          </mc:Fallback>
        </mc:AlternateContent>
      </w:r>
      <w:r w:rsidR="00567EC0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BCDA9B2" wp14:editId="0B335EF7">
                <wp:simplePos x="0" y="0"/>
                <wp:positionH relativeFrom="column">
                  <wp:posOffset>929640</wp:posOffset>
                </wp:positionH>
                <wp:positionV relativeFrom="paragraph">
                  <wp:posOffset>858520</wp:posOffset>
                </wp:positionV>
                <wp:extent cx="4781550" cy="1404620"/>
                <wp:effectExtent l="0" t="0" r="0" b="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AB9F9" w14:textId="78754023" w:rsidR="007646E6" w:rsidRPr="00567EC0" w:rsidRDefault="007646E6" w:rsidP="00567EC0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567EC0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1.Restart &amp; Upgrade</w:t>
                            </w:r>
                          </w:p>
                          <w:p w14:paraId="4FAD40A7" w14:textId="77777777" w:rsidR="007646E6" w:rsidRPr="00567EC0" w:rsidRDefault="007646E6" w:rsidP="00567EC0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567EC0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2.Outreach the local society</w:t>
                            </w:r>
                          </w:p>
                          <w:p w14:paraId="44961B90" w14:textId="77777777" w:rsidR="007646E6" w:rsidRPr="00567EC0" w:rsidRDefault="007646E6" w:rsidP="00567EC0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567EC0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3.Host groups and activities</w:t>
                            </w:r>
                          </w:p>
                          <w:p w14:paraId="4DAC356F" w14:textId="77777777" w:rsidR="007646E6" w:rsidRPr="00567EC0" w:rsidRDefault="007646E6" w:rsidP="00567EC0">
                            <w:pPr>
                              <w:pStyle w:val="Contenid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  <w:r w:rsidRPr="00567EC0">
                              <w:rPr>
                                <w:b/>
                                <w:noProof/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  <w:t>4.Leave your own mark and beyond</w:t>
                            </w:r>
                          </w:p>
                          <w:p w14:paraId="2D30A973" w14:textId="0C36459C" w:rsidR="007646E6" w:rsidRPr="00567EC0" w:rsidRDefault="007646E6" w:rsidP="00567EC0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BCDA9B2" id="_x0000_s1037" type="#_x0000_t202" style="position:absolute;margin-left:73.2pt;margin-top:67.6pt;width:376.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" filled="f" stroked="f">
                <v:textbox style="mso-fit-shape-to-text:t">
                  <w:txbxContent>
                    <w:p w14:paraId="2BAAB9F9" w14:textId="78754023" w:rsidR="007646E6" w:rsidRPr="00567EC0" w:rsidRDefault="007646E6" w:rsidP="00567EC0">
                      <w:pPr>
                        <w:pStyle w:val="Contenido"/>
                        <w:jc w:val="center"/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  <w:r w:rsidRPr="00567EC0"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  <w:t>1.Restart &amp; Upgrade</w:t>
                      </w:r>
                    </w:p>
                    <w:p w14:paraId="4FAD40A7" w14:textId="77777777" w:rsidR="007646E6" w:rsidRPr="00567EC0" w:rsidRDefault="007646E6" w:rsidP="00567EC0">
                      <w:pPr>
                        <w:pStyle w:val="Contenido"/>
                        <w:jc w:val="center"/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  <w:r w:rsidRPr="00567EC0"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  <w:t>2.Outreach the local society</w:t>
                      </w:r>
                    </w:p>
                    <w:p w14:paraId="44961B90" w14:textId="77777777" w:rsidR="007646E6" w:rsidRPr="00567EC0" w:rsidRDefault="007646E6" w:rsidP="00567EC0">
                      <w:pPr>
                        <w:pStyle w:val="Contenido"/>
                        <w:jc w:val="center"/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  <w:r w:rsidRPr="00567EC0"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  <w:t>3.Host groups and activities</w:t>
                      </w:r>
                    </w:p>
                    <w:p w14:paraId="4DAC356F" w14:textId="77777777" w:rsidR="007646E6" w:rsidRPr="00567EC0" w:rsidRDefault="007646E6" w:rsidP="00567EC0">
                      <w:pPr>
                        <w:pStyle w:val="Contenido"/>
                        <w:jc w:val="center"/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  <w:r w:rsidRPr="00567EC0">
                        <w:rPr>
                          <w:b/>
                          <w:noProof/>
                          <w:color w:val="FFFFFF" w:themeColor="background1"/>
                          <w:sz w:val="48"/>
                          <w:szCs w:val="40"/>
                          <w:lang w:val="en-US"/>
                        </w:rPr>
                        <w:t>4.Leave your own mark and beyond</w:t>
                      </w:r>
                    </w:p>
                    <w:p w14:paraId="2D30A973" w14:textId="0C36459C" w:rsidR="007646E6" w:rsidRPr="00567EC0" w:rsidRDefault="007646E6" w:rsidP="00567EC0">
                      <w:pPr>
                        <w:jc w:val="center"/>
                        <w:rPr>
                          <w:color w:val="FFFFFF" w:themeColor="background1"/>
                          <w:sz w:val="48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7EC0">
        <w:br w:type="page"/>
      </w:r>
      <w:r w:rsidR="00640FD5">
        <w:rPr>
          <w:noProof/>
          <w:lang w:val="tr-TR"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737FA675" wp14:editId="4CCED03E">
                <wp:simplePos x="0" y="0"/>
                <wp:positionH relativeFrom="column">
                  <wp:posOffset>-274320</wp:posOffset>
                </wp:positionH>
                <wp:positionV relativeFrom="paragraph">
                  <wp:posOffset>502920</wp:posOffset>
                </wp:positionV>
                <wp:extent cx="4998720" cy="1404620"/>
                <wp:effectExtent l="0" t="0" r="0" b="0"/>
                <wp:wrapSquare wrapText="bothSides"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7351" w14:textId="18FC28BD" w:rsidR="00AC33AF" w:rsidRDefault="00AC33AF" w:rsidP="00AC33AF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C33A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1.Restart &amp; Upgrade</w:t>
                            </w:r>
                          </w:p>
                          <w:p w14:paraId="1CB386DF" w14:textId="77777777" w:rsidR="00AC33AF" w:rsidRPr="00AC33AF" w:rsidRDefault="00AC33AF" w:rsidP="00AC33AF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3ABDD1F" w14:textId="461ABF60" w:rsidR="00AC33AF" w:rsidRPr="00FC699C" w:rsidRDefault="00AC33AF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FC699C">
                              <w:rPr>
                                <w:noProof/>
                                <w:lang w:val="en-US"/>
                              </w:rPr>
                              <w:t>Hands-on actions and activities focusing on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>the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improvement of the place.</w:t>
                            </w:r>
                          </w:p>
                          <w:p w14:paraId="434E9812" w14:textId="77777777" w:rsidR="00AC33AF" w:rsidRPr="00FC699C" w:rsidRDefault="00AC33AF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5BDCC60C" w14:textId="7718BC4C" w:rsidR="00AC33AF" w:rsidRDefault="00AC33AF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FC699C">
                              <w:rPr>
                                <w:noProof/>
                                <w:lang w:val="en-US"/>
                              </w:rPr>
                              <w:t xml:space="preserve">It can be eco-building,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gardening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>, opening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>paths, making wooden constructions and in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>general improving the infrastructure, the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>facilities and the sustainability factors of the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C699C">
                              <w:rPr>
                                <w:noProof/>
                                <w:lang w:val="en-US"/>
                              </w:rPr>
                              <w:t>place.</w:t>
                            </w:r>
                          </w:p>
                          <w:p w14:paraId="0E7570E2" w14:textId="54286732" w:rsidR="00AC33AF" w:rsidRPr="00AC33AF" w:rsidRDefault="00AC33A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7FA675" id="_x0000_s1038" type="#_x0000_t202" style="position:absolute;margin-left:-21.6pt;margin-top:39.6pt;width:393.6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" stroked="f">
                <v:textbox style="mso-fit-shape-to-text:t">
                  <w:txbxContent>
                    <w:p w14:paraId="0B267351" w14:textId="18FC28BD" w:rsidR="00AC33AF" w:rsidRDefault="00AC33AF" w:rsidP="00AC33AF">
                      <w:pPr>
                        <w:pStyle w:val="Contenido"/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C33AF"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  <w:t>1.Restart &amp; Upgrade</w:t>
                      </w:r>
                    </w:p>
                    <w:p w14:paraId="1CB386DF" w14:textId="77777777" w:rsidR="00AC33AF" w:rsidRPr="00AC33AF" w:rsidRDefault="00AC33AF" w:rsidP="00AC33AF">
                      <w:pPr>
                        <w:pStyle w:val="Contenido"/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</w:pPr>
                    </w:p>
                    <w:p w14:paraId="13ABDD1F" w14:textId="461ABF60" w:rsidR="00AC33AF" w:rsidRPr="00FC699C" w:rsidRDefault="00AC33AF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FC699C">
                        <w:rPr>
                          <w:noProof/>
                          <w:lang w:val="en-US"/>
                        </w:rPr>
                        <w:t>Hands-on actions and activities focusing on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C699C">
                        <w:rPr>
                          <w:noProof/>
                          <w:lang w:val="en-US"/>
                        </w:rPr>
                        <w:t>the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C699C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improvement of the place.</w:t>
                      </w:r>
                    </w:p>
                    <w:p w14:paraId="434E9812" w14:textId="77777777" w:rsidR="00AC33AF" w:rsidRPr="00FC699C" w:rsidRDefault="00AC33AF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5BDCC60C" w14:textId="7718BC4C" w:rsidR="00AC33AF" w:rsidRDefault="00AC33AF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FC699C">
                        <w:rPr>
                          <w:noProof/>
                          <w:lang w:val="en-US"/>
                        </w:rPr>
                        <w:t xml:space="preserve">It can be eco-building, </w:t>
                      </w:r>
                      <w:r>
                        <w:rPr>
                          <w:noProof/>
                          <w:lang w:val="en-US"/>
                        </w:rPr>
                        <w:t>gardening</w:t>
                      </w:r>
                      <w:r w:rsidRPr="00FC699C">
                        <w:rPr>
                          <w:noProof/>
                          <w:lang w:val="en-US"/>
                        </w:rPr>
                        <w:t>, opening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C699C">
                        <w:rPr>
                          <w:noProof/>
                          <w:lang w:val="en-US"/>
                        </w:rPr>
                        <w:t>paths, making wooden constructions and in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C699C">
                        <w:rPr>
                          <w:noProof/>
                          <w:lang w:val="en-US"/>
                        </w:rPr>
                        <w:t>general improving the infrastructure, the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C699C">
                        <w:rPr>
                          <w:noProof/>
                          <w:lang w:val="en-US"/>
                        </w:rPr>
                        <w:t>facilities and the sustainability factors of the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C699C">
                        <w:rPr>
                          <w:noProof/>
                          <w:lang w:val="en-US"/>
                        </w:rPr>
                        <w:t>place.</w:t>
                      </w:r>
                    </w:p>
                    <w:p w14:paraId="0E7570E2" w14:textId="54286732" w:rsidR="00AC33AF" w:rsidRPr="00AC33AF" w:rsidRDefault="00AC33A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0FD5">
        <w:rPr>
          <w:noProof/>
          <w:lang w:val="tr-TR" w:eastAsia="tr-TR"/>
        </w:rPr>
        <w:drawing>
          <wp:anchor distT="0" distB="0" distL="114300" distR="114300" simplePos="0" relativeHeight="251807744" behindDoc="0" locked="0" layoutInCell="1" allowOverlap="1" wp14:anchorId="2AE3416E" wp14:editId="3517C24D">
            <wp:simplePos x="0" y="0"/>
            <wp:positionH relativeFrom="column">
              <wp:posOffset>4892040</wp:posOffset>
            </wp:positionH>
            <wp:positionV relativeFrom="paragraph">
              <wp:posOffset>-60960</wp:posOffset>
            </wp:positionV>
            <wp:extent cx="2091903" cy="2682875"/>
            <wp:effectExtent l="0" t="0" r="3810" b="3175"/>
            <wp:wrapNone/>
            <wp:docPr id="18" name="Imagen 18" descr="Un grupo de personas sentad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 grupo de personas sentadas en una oficina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62" cy="268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D5">
        <w:rPr>
          <w:noProof/>
          <w:lang w:val="tr-TR" w:eastAsia="tr-TR"/>
        </w:rPr>
        <w:drawing>
          <wp:anchor distT="0" distB="0" distL="114300" distR="114300" simplePos="0" relativeHeight="251806720" behindDoc="0" locked="0" layoutInCell="1" allowOverlap="1" wp14:anchorId="66A16455" wp14:editId="6B85CD66">
            <wp:simplePos x="0" y="0"/>
            <wp:positionH relativeFrom="column">
              <wp:posOffset>4831080</wp:posOffset>
            </wp:positionH>
            <wp:positionV relativeFrom="paragraph">
              <wp:posOffset>2682240</wp:posOffset>
            </wp:positionV>
            <wp:extent cx="3756025" cy="3756025"/>
            <wp:effectExtent l="0" t="0" r="0" b="0"/>
            <wp:wrapNone/>
            <wp:docPr id="283" name="Gráfico 283" descr="Robot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Gráfico 283" descr="Robot con relleno sólido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D5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2812391" wp14:editId="0725C28F">
                <wp:simplePos x="0" y="0"/>
                <wp:positionH relativeFrom="column">
                  <wp:posOffset>-1162929</wp:posOffset>
                </wp:positionH>
                <wp:positionV relativeFrom="paragraph">
                  <wp:posOffset>4273062</wp:posOffset>
                </wp:positionV>
                <wp:extent cx="8089216" cy="1115695"/>
                <wp:effectExtent l="0" t="0" r="7620" b="8255"/>
                <wp:wrapNone/>
                <wp:docPr id="284" name="Grupo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9216" cy="1115695"/>
                          <a:chOff x="0" y="0"/>
                          <a:chExt cx="8089216" cy="1115695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Comida en una mesa de mader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113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n 27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4954" y="0"/>
                            <a:ext cx="1991995" cy="1115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n 277" descr="Imagen que contiene tabla, interior, pequeño, escritori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043246" y="5861"/>
                            <a:ext cx="2045970" cy="110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n 278" descr="Imagen que contiene interior, tabla, computadora, pequeñ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2707" y="0"/>
                            <a:ext cx="1675130" cy="110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9FB5B2" id="Grupo 284" o:spid="_x0000_s1026" style="position:absolute;margin-left:-91.55pt;margin-top:336.45pt;width:636.95pt;height:87.85pt;z-index:251801600" coordsize="80892,11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" o:spid="_x0000_s1027" type="#_x0000_t75" alt="Comida en una mesa de madera&#10;&#10;Descripción generada automáticamente con confianza media" style="position:absolute;width:24155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">
                  <v:imagedata r:id="rId39" o:title="Comida en una mesa de madera&#10;&#10;Descripción generada automáticamente con confianza media"/>
                </v:shape>
                <v:shape id="Imagen 276" o:spid="_x0000_s1028" type="#_x0000_t75" style="position:absolute;left:24149;width:19920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">
                  <v:imagedata r:id="rId40" o:title=""/>
                </v:shape>
                <v:shape id="Imagen 277" o:spid="_x0000_s1029" type="#_x0000_t75" alt="Imagen que contiene tabla, interior, pequeño, escritorio&#10;&#10;Descripción generada automáticamente" style="position:absolute;left:60432;top:58;width:20460;height:110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">
                  <v:imagedata r:id="rId41" o:title="Imagen que contiene tabla, interior, pequeño, escritorio&#10;&#10;Descripción generada automáticamente"/>
                </v:shape>
                <v:shape id="Imagen 278" o:spid="_x0000_s1030" type="#_x0000_t75" alt="Imagen que contiene interior, tabla, computadora, pequeño&#10;&#10;Descripción generada automáticamente" style="position:absolute;left:43727;width:16751;height:1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">
                  <v:imagedata r:id="rId42" o:title="Imagen que contiene interior, tabla, computadora, pequeño&#10;&#10;Descripción generada automáticamente"/>
                </v:shape>
              </v:group>
            </w:pict>
          </mc:Fallback>
        </mc:AlternateContent>
      </w:r>
      <w:r w:rsidR="00AC33AF" w:rsidRPr="00567EC0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9498568" wp14:editId="4EA5AF35">
                <wp:simplePos x="0" y="0"/>
                <wp:positionH relativeFrom="column">
                  <wp:posOffset>-299720</wp:posOffset>
                </wp:positionH>
                <wp:positionV relativeFrom="paragraph">
                  <wp:posOffset>6116320</wp:posOffset>
                </wp:positionV>
                <wp:extent cx="7053943" cy="1404620"/>
                <wp:effectExtent l="0" t="0" r="0" b="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94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DCB0" w14:textId="0EABD5BB" w:rsidR="00A00CDD" w:rsidRPr="00AC33AF" w:rsidRDefault="00A00CDD" w:rsidP="00A00CD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C33A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2. Host groups and activities</w:t>
                            </w:r>
                          </w:p>
                          <w:p w14:paraId="71331EFA" w14:textId="77777777" w:rsidR="00AC33AF" w:rsidRDefault="00AC33AF" w:rsidP="00A00CD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</w:pPr>
                          </w:p>
                          <w:p w14:paraId="41A1E551" w14:textId="509E63F0" w:rsidR="00A00CDD" w:rsidRPr="000F0643" w:rsidRDefault="00A00CDD" w:rsidP="000F0643">
                            <w:pPr>
                              <w:pStyle w:val="Contenido"/>
                              <w:jc w:val="both"/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Covid allowing, during the </w:t>
                            </w:r>
                            <w:r w:rsidR="007A114C">
                              <w:rPr>
                                <w:noProof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months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 we will have</w:t>
                            </w:r>
                            <w:r w:rsidR="00971016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several groups visiting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Globers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for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learning</w:t>
                            </w:r>
                          </w:p>
                          <w:p w14:paraId="11D85906" w14:textId="6390F2B5" w:rsidR="00A00CDD" w:rsidRPr="00D35ACC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activities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. Most of these activities are connected</w:t>
                            </w:r>
                            <w:r w:rsidR="00971016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in one way or another with the idea of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sustainability.</w:t>
                            </w:r>
                          </w:p>
                          <w:p w14:paraId="33DC02E3" w14:textId="77777777" w:rsidR="00A00CDD" w:rsidRPr="00D35ACC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498568" id="_x0000_s1039" type="#_x0000_t202" style="position:absolute;margin-left:-23.6pt;margin-top:481.6pt;width:555.4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" stroked="f">
                <v:textbox style="mso-fit-shape-to-text:t">
                  <w:txbxContent>
                    <w:p w14:paraId="5E65DCB0" w14:textId="0EABD5BB" w:rsidR="00A00CDD" w:rsidRPr="00AC33AF" w:rsidRDefault="00A00CDD" w:rsidP="00A00CDD">
                      <w:pPr>
                        <w:pStyle w:val="Contenido"/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C33AF"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  <w:t>2. Host groups and activities</w:t>
                      </w:r>
                    </w:p>
                    <w:p w14:paraId="71331EFA" w14:textId="77777777" w:rsidR="00AC33AF" w:rsidRDefault="00AC33AF" w:rsidP="00A00CDD">
                      <w:pPr>
                        <w:pStyle w:val="Contenido"/>
                        <w:rPr>
                          <w:b/>
                          <w:bCs/>
                          <w:noProof/>
                          <w:lang w:val="en-US"/>
                        </w:rPr>
                      </w:pPr>
                    </w:p>
                    <w:p w14:paraId="41A1E551" w14:textId="509E63F0" w:rsidR="00A00CDD" w:rsidRPr="000F0643" w:rsidRDefault="00A00CDD" w:rsidP="000F0643">
                      <w:pPr>
                        <w:pStyle w:val="Contenido"/>
                        <w:jc w:val="both"/>
                        <w:rPr>
                          <w:b/>
                          <w:bCs/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 xml:space="preserve">Covid allowing, during the </w:t>
                      </w:r>
                      <w:r w:rsidR="007A114C">
                        <w:rPr>
                          <w:noProof/>
                          <w:lang w:val="en-US"/>
                        </w:rPr>
                        <w:t>2</w:t>
                      </w:r>
                      <w:r>
                        <w:rPr>
                          <w:noProof/>
                          <w:lang w:val="en-US"/>
                        </w:rPr>
                        <w:t xml:space="preserve"> months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 we will have</w:t>
                      </w:r>
                      <w:r w:rsidR="00971016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several groups visiting </w:t>
                      </w:r>
                      <w:r>
                        <w:rPr>
                          <w:noProof/>
                          <w:lang w:val="en-US"/>
                        </w:rPr>
                        <w:t xml:space="preserve">Globers 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for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learning</w:t>
                      </w:r>
                    </w:p>
                    <w:p w14:paraId="11D85906" w14:textId="6390F2B5" w:rsidR="00A00CDD" w:rsidRPr="00D35ACC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activities</w:t>
                      </w:r>
                      <w:r w:rsidRPr="00D35ACC">
                        <w:rPr>
                          <w:noProof/>
                          <w:lang w:val="en-US"/>
                        </w:rPr>
                        <w:t>. Most of these activities are connected</w:t>
                      </w:r>
                      <w:r w:rsidR="00971016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in one way or another with the idea of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sustainability.</w:t>
                      </w:r>
                    </w:p>
                    <w:p w14:paraId="33DC02E3" w14:textId="77777777" w:rsidR="00A00CDD" w:rsidRPr="00D35ACC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3AF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4DFC4C9" wp14:editId="453F5421">
                <wp:simplePos x="0" y="0"/>
                <wp:positionH relativeFrom="column">
                  <wp:posOffset>-278765</wp:posOffset>
                </wp:positionH>
                <wp:positionV relativeFrom="paragraph">
                  <wp:posOffset>7802336</wp:posOffset>
                </wp:positionV>
                <wp:extent cx="4299585" cy="1404620"/>
                <wp:effectExtent l="0" t="0" r="5715" b="4445"/>
                <wp:wrapSquare wrapText="bothSides"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A020D" w14:textId="77777777" w:rsidR="00AC33AF" w:rsidRPr="00567EC0" w:rsidRDefault="00AC33AF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As part of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Globers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 team, you will be asked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to support hosting these groups in several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ways and according to your skills.</w:t>
                            </w:r>
                            <w:r w:rsidRPr="00462240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14:paraId="6E4A28BE" w14:textId="77777777" w:rsidR="00AC33AF" w:rsidRDefault="00AC33AF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3637CF73" w14:textId="245BBC0E" w:rsidR="00AC33AF" w:rsidRPr="00D35ACC" w:rsidRDefault="00AC33AF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It can be preparing the place, cooking,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delivering workshops or activities, tutoring</w:t>
                            </w:r>
                            <w:r w:rsidRPr="00462240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them into task-related activities and in general</w:t>
                            </w:r>
                            <w:r w:rsidRPr="00567EC0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supporting the hosting of those groups.</w:t>
                            </w:r>
                          </w:p>
                          <w:p w14:paraId="12839BF2" w14:textId="71DB9367" w:rsidR="00AC33AF" w:rsidRPr="00AC33AF" w:rsidRDefault="00AC33A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4DFC4C9" id="_x0000_s1040" type="#_x0000_t202" style="position:absolute;margin-left:-21.95pt;margin-top:614.35pt;width:338.5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" stroked="f">
                <v:textbox style="mso-fit-shape-to-text:t">
                  <w:txbxContent>
                    <w:p w14:paraId="2E0A020D" w14:textId="77777777" w:rsidR="00AC33AF" w:rsidRPr="00567EC0" w:rsidRDefault="00AC33AF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 xml:space="preserve">As part of </w:t>
                      </w:r>
                      <w:r>
                        <w:rPr>
                          <w:noProof/>
                          <w:lang w:val="en-US"/>
                        </w:rPr>
                        <w:t>Globers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 team, you will be asked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to support hosting these groups in several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ways and according to your skills.</w:t>
                      </w:r>
                      <w:r w:rsidRPr="00462240"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  <w:p w14:paraId="6E4A28BE" w14:textId="77777777" w:rsidR="00AC33AF" w:rsidRDefault="00AC33AF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3637CF73" w14:textId="245BBC0E" w:rsidR="00AC33AF" w:rsidRPr="00D35ACC" w:rsidRDefault="00AC33AF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It can be preparing the place, cooking,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delivering workshops or activities, tutoring</w:t>
                      </w:r>
                      <w:r w:rsidRPr="00462240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them into task-related activities and in general</w:t>
                      </w:r>
                      <w:r w:rsidRPr="00567EC0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supporting the hosting of those groups.</w:t>
                      </w:r>
                    </w:p>
                    <w:p w14:paraId="12839BF2" w14:textId="71DB9367" w:rsidR="00AC33AF" w:rsidRPr="00AC33AF" w:rsidRDefault="00AC33A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767808" behindDoc="0" locked="0" layoutInCell="1" allowOverlap="1" wp14:anchorId="68851052" wp14:editId="298B4198">
            <wp:simplePos x="0" y="0"/>
            <wp:positionH relativeFrom="column">
              <wp:posOffset>4122783</wp:posOffset>
            </wp:positionH>
            <wp:positionV relativeFrom="paragraph">
              <wp:posOffset>7460343</wp:posOffset>
            </wp:positionV>
            <wp:extent cx="2849282" cy="3251658"/>
            <wp:effectExtent l="0" t="0" r="8255" b="6350"/>
            <wp:wrapNone/>
            <wp:docPr id="12" name="Imagen 12" descr="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bujo de una persona&#10;&#10;Descripción generada automáticamente con confianza medi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82" cy="3251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878D43" w14:textId="72A19ED1" w:rsidR="00A00CDD" w:rsidRDefault="00640FD5">
      <w:pPr>
        <w:spacing w:after="2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72928" behindDoc="0" locked="0" layoutInCell="1" allowOverlap="1" wp14:anchorId="43B79BDF" wp14:editId="5E602242">
            <wp:simplePos x="0" y="0"/>
            <wp:positionH relativeFrom="column">
              <wp:posOffset>5242560</wp:posOffset>
            </wp:positionH>
            <wp:positionV relativeFrom="paragraph">
              <wp:posOffset>0</wp:posOffset>
            </wp:positionV>
            <wp:extent cx="1702435" cy="3234704"/>
            <wp:effectExtent l="0" t="0" r="0" b="3810"/>
            <wp:wrapNone/>
            <wp:docPr id="23" name="Imagen 23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Calendario&#10;&#10;Descripción generada automáticamente con confianza medi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32" cy="3238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52F0F" w14:textId="008610CE" w:rsidR="00A00CDD" w:rsidRDefault="00640FD5">
      <w:pPr>
        <w:spacing w:after="200"/>
      </w:pPr>
      <w:r w:rsidRPr="00567EC0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0E94A89" wp14:editId="290F271A">
                <wp:simplePos x="0" y="0"/>
                <wp:positionH relativeFrom="column">
                  <wp:posOffset>-45720</wp:posOffset>
                </wp:positionH>
                <wp:positionV relativeFrom="paragraph">
                  <wp:posOffset>751205</wp:posOffset>
                </wp:positionV>
                <wp:extent cx="5074920" cy="1404620"/>
                <wp:effectExtent l="0" t="0" r="0" b="0"/>
                <wp:wrapSquare wrapText="bothSides"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B2EB1" w14:textId="3AD6BAC3" w:rsidR="00A00CDD" w:rsidRDefault="00A00CDD" w:rsidP="00A00CD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40FD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3.Outreach the local society</w:t>
                            </w:r>
                          </w:p>
                          <w:p w14:paraId="5AC797DD" w14:textId="77777777" w:rsidR="00640FD5" w:rsidRPr="00640FD5" w:rsidRDefault="00640FD5" w:rsidP="00A00CD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3A9DEA7" w14:textId="678B9E91" w:rsidR="00A00CDD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We aim to build strong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partnerships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locallly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and plan common activities in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general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with the Marine Reserve and the local Youth Centre&amp;City Hall</w:t>
                            </w:r>
                          </w:p>
                          <w:p w14:paraId="16CF7E91" w14:textId="77777777" w:rsidR="00A00CDD" w:rsidRPr="00567EC0" w:rsidRDefault="00A00CDD" w:rsidP="00A0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E94A89" id="_x0000_s1041" type="#_x0000_t202" style="position:absolute;margin-left:-3.6pt;margin-top:59.15pt;width:399.6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" stroked="f">
                <v:textbox style="mso-fit-shape-to-text:t">
                  <w:txbxContent>
                    <w:p w14:paraId="2B7B2EB1" w14:textId="3AD6BAC3" w:rsidR="00A00CDD" w:rsidRDefault="00A00CDD" w:rsidP="00A00CDD">
                      <w:pPr>
                        <w:pStyle w:val="Contenido"/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640FD5"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  <w:t>3.Outreach the local society</w:t>
                      </w:r>
                    </w:p>
                    <w:p w14:paraId="5AC797DD" w14:textId="77777777" w:rsidR="00640FD5" w:rsidRPr="00640FD5" w:rsidRDefault="00640FD5" w:rsidP="00A00CDD">
                      <w:pPr>
                        <w:pStyle w:val="Contenido"/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</w:pPr>
                    </w:p>
                    <w:p w14:paraId="33A9DEA7" w14:textId="678B9E91" w:rsidR="00A00CDD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We aim to build strong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partnerships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 xml:space="preserve">locallly </w:t>
                      </w:r>
                      <w:r w:rsidRPr="00D35ACC">
                        <w:rPr>
                          <w:noProof/>
                          <w:lang w:val="en-US"/>
                        </w:rPr>
                        <w:t>and plan common activities in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general </w:t>
                      </w:r>
                      <w:r>
                        <w:rPr>
                          <w:noProof/>
                          <w:lang w:val="en-US"/>
                        </w:rPr>
                        <w:t>with the Marine Reserve and the local Youth Centre&amp;City Hall</w:t>
                      </w:r>
                    </w:p>
                    <w:p w14:paraId="16CF7E91" w14:textId="77777777" w:rsidR="00A00CDD" w:rsidRPr="00567EC0" w:rsidRDefault="00A00CDD" w:rsidP="00A0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05696" behindDoc="0" locked="0" layoutInCell="1" allowOverlap="1" wp14:anchorId="3140E28D" wp14:editId="455BE437">
            <wp:simplePos x="0" y="0"/>
            <wp:positionH relativeFrom="column">
              <wp:posOffset>137160</wp:posOffset>
            </wp:positionH>
            <wp:positionV relativeFrom="paragraph">
              <wp:posOffset>2850515</wp:posOffset>
            </wp:positionV>
            <wp:extent cx="2316480" cy="2316480"/>
            <wp:effectExtent l="0" t="0" r="0" b="0"/>
            <wp:wrapNone/>
            <wp:docPr id="282" name="Gráfico 282" descr="Anémona y pez payas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Gráfico 282" descr="Anémona y pez payaso con relleno sólido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11840" behindDoc="0" locked="0" layoutInCell="1" allowOverlap="1" wp14:anchorId="24DAF2C1" wp14:editId="714EEEAA">
            <wp:simplePos x="0" y="0"/>
            <wp:positionH relativeFrom="column">
              <wp:posOffset>5120640</wp:posOffset>
            </wp:positionH>
            <wp:positionV relativeFrom="paragraph">
              <wp:posOffset>6483985</wp:posOffset>
            </wp:positionV>
            <wp:extent cx="792480" cy="792480"/>
            <wp:effectExtent l="0" t="0" r="0" b="0"/>
            <wp:wrapNone/>
            <wp:docPr id="286" name="Gráfico 286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9103D95" wp14:editId="7C26E40B">
                <wp:simplePos x="0" y="0"/>
                <wp:positionH relativeFrom="column">
                  <wp:posOffset>2217420</wp:posOffset>
                </wp:positionH>
                <wp:positionV relativeFrom="paragraph">
                  <wp:posOffset>6842760</wp:posOffset>
                </wp:positionV>
                <wp:extent cx="8453966" cy="2603500"/>
                <wp:effectExtent l="0" t="0" r="4445" b="6350"/>
                <wp:wrapNone/>
                <wp:docPr id="285" name="Rectángul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966" cy="2603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4CC503" id="Rectángulo 285" o:spid="_x0000_s1026" style="position:absolute;margin-left:174.6pt;margin-top:538.8pt;width:665.65pt;height:20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" fillcolor="#ffc000" stroked="f" strokeweight="2pt"/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12864" behindDoc="0" locked="0" layoutInCell="1" allowOverlap="1" wp14:anchorId="50FFCF9E" wp14:editId="7B077699">
            <wp:simplePos x="0" y="0"/>
            <wp:positionH relativeFrom="column">
              <wp:posOffset>1630680</wp:posOffset>
            </wp:positionH>
            <wp:positionV relativeFrom="paragraph">
              <wp:posOffset>4744085</wp:posOffset>
            </wp:positionV>
            <wp:extent cx="3123922" cy="3831498"/>
            <wp:effectExtent l="0" t="0" r="635" b="0"/>
            <wp:wrapNone/>
            <wp:docPr id="16" name="Imagen 16" descr="Un grupo de personas posando delante del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grupo de personas posando delante del agua&#10;&#10;Descripción generada automáticament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22" cy="383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DD">
        <w:br w:type="page"/>
      </w:r>
    </w:p>
    <w:p w14:paraId="5406A5E5" w14:textId="47878550" w:rsidR="00A00CDD" w:rsidRDefault="000F0643">
      <w:pPr>
        <w:spacing w:after="200"/>
      </w:pPr>
      <w:r w:rsidRPr="00640FD5">
        <w:rPr>
          <w:noProof/>
          <w:lang w:val="tr-TR" w:eastAsia="tr-TR"/>
        </w:rPr>
        <w:lastRenderedPageBreak/>
        <w:drawing>
          <wp:anchor distT="0" distB="0" distL="114300" distR="114300" simplePos="0" relativeHeight="251821056" behindDoc="0" locked="0" layoutInCell="1" allowOverlap="1" wp14:anchorId="53CA0E9B" wp14:editId="5A6FC782">
            <wp:simplePos x="0" y="0"/>
            <wp:positionH relativeFrom="column">
              <wp:posOffset>5806651</wp:posOffset>
            </wp:positionH>
            <wp:positionV relativeFrom="paragraph">
              <wp:posOffset>9728200</wp:posOffset>
            </wp:positionV>
            <wp:extent cx="224367" cy="224367"/>
            <wp:effectExtent l="0" t="0" r="0" b="4445"/>
            <wp:wrapNone/>
            <wp:docPr id="294" name="Gráfico 294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67" cy="224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54">
        <w:rPr>
          <w:noProof/>
          <w:lang w:val="tr-TR" w:eastAsia="tr-TR"/>
        </w:rPr>
        <w:drawing>
          <wp:anchor distT="0" distB="0" distL="114300" distR="114300" simplePos="0" relativeHeight="251816960" behindDoc="0" locked="0" layoutInCell="1" allowOverlap="1" wp14:anchorId="195B36B0" wp14:editId="71C72B1C">
            <wp:simplePos x="0" y="0"/>
            <wp:positionH relativeFrom="column">
              <wp:posOffset>5608320</wp:posOffset>
            </wp:positionH>
            <wp:positionV relativeFrom="paragraph">
              <wp:posOffset>8107680</wp:posOffset>
            </wp:positionV>
            <wp:extent cx="2026920" cy="2026920"/>
            <wp:effectExtent l="0" t="0" r="0" b="0"/>
            <wp:wrapNone/>
            <wp:docPr id="290" name="Gráfico 290" descr="Puerta abierta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Gráfico 290" descr="Puerta abierta con relleno sólido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D5" w:rsidRPr="00640FD5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5473CDB" wp14:editId="00CDB6A1">
                <wp:simplePos x="0" y="0"/>
                <wp:positionH relativeFrom="column">
                  <wp:posOffset>-2316480</wp:posOffset>
                </wp:positionH>
                <wp:positionV relativeFrom="paragraph">
                  <wp:posOffset>8107680</wp:posOffset>
                </wp:positionV>
                <wp:extent cx="6629400" cy="1811020"/>
                <wp:effectExtent l="0" t="0" r="0" b="0"/>
                <wp:wrapNone/>
                <wp:docPr id="287" name="Rectángul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8110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3CBBA01" id="Rectángulo 287" o:spid="_x0000_s1026" style="position:absolute;margin-left:-182.4pt;margin-top:638.4pt;width:522pt;height:142.6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" fillcolor="#ffc000" stroked="f" strokeweight="2pt"/>
            </w:pict>
          </mc:Fallback>
        </mc:AlternateContent>
      </w:r>
      <w:r w:rsidR="00640FD5">
        <w:rPr>
          <w:noProof/>
          <w:lang w:val="tr-TR" w:eastAsia="tr-TR"/>
        </w:rPr>
        <w:drawing>
          <wp:anchor distT="0" distB="0" distL="114300" distR="114300" simplePos="0" relativeHeight="251774976" behindDoc="0" locked="0" layoutInCell="1" allowOverlap="1" wp14:anchorId="4BE46762" wp14:editId="6EE3EFDD">
            <wp:simplePos x="0" y="0"/>
            <wp:positionH relativeFrom="column">
              <wp:posOffset>3337560</wp:posOffset>
            </wp:positionH>
            <wp:positionV relativeFrom="paragraph">
              <wp:posOffset>6800850</wp:posOffset>
            </wp:positionV>
            <wp:extent cx="1844040" cy="2737738"/>
            <wp:effectExtent l="0" t="0" r="3810" b="5715"/>
            <wp:wrapNone/>
            <wp:docPr id="22" name="Imagen 22" descr="Un grupo de personas en frente de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Un grupo de personas en frente de un edificio&#10;&#10;Descripción generada automáticamente con confianza media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37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D5" w:rsidRPr="00640FD5">
        <w:rPr>
          <w:noProof/>
          <w:lang w:val="tr-TR" w:eastAsia="tr-TR"/>
        </w:rPr>
        <w:drawing>
          <wp:anchor distT="0" distB="0" distL="114300" distR="114300" simplePos="0" relativeHeight="251815936" behindDoc="0" locked="0" layoutInCell="1" allowOverlap="1" wp14:anchorId="3D8F6C6F" wp14:editId="3975E606">
            <wp:simplePos x="0" y="0"/>
            <wp:positionH relativeFrom="column">
              <wp:posOffset>-472440</wp:posOffset>
            </wp:positionH>
            <wp:positionV relativeFrom="paragraph">
              <wp:posOffset>7845425</wp:posOffset>
            </wp:positionV>
            <wp:extent cx="551180" cy="551180"/>
            <wp:effectExtent l="0" t="0" r="0" b="0"/>
            <wp:wrapNone/>
            <wp:docPr id="288" name="Gráfico 288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D5" w:rsidRPr="00567EC0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A18A7A5" wp14:editId="7B065968">
                <wp:simplePos x="0" y="0"/>
                <wp:positionH relativeFrom="column">
                  <wp:posOffset>-106680</wp:posOffset>
                </wp:positionH>
                <wp:positionV relativeFrom="paragraph">
                  <wp:posOffset>2926080</wp:posOffset>
                </wp:positionV>
                <wp:extent cx="6629400" cy="1404620"/>
                <wp:effectExtent l="0" t="0" r="0" b="1270"/>
                <wp:wrapSquare wrapText="bothSides"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076C6" w14:textId="77777777" w:rsidR="00A00CDD" w:rsidRPr="00640FD5" w:rsidRDefault="00A00CDD" w:rsidP="00A00CD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640FD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4.Leave your own mark and beyond</w:t>
                            </w:r>
                          </w:p>
                          <w:p w14:paraId="33693F34" w14:textId="77777777" w:rsidR="00A00CDD" w:rsidRDefault="00A00CDD" w:rsidP="00A00CD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</w:pPr>
                          </w:p>
                          <w:p w14:paraId="31087976" w14:textId="71EDDE88" w:rsidR="00A00CDD" w:rsidRPr="002B1F2A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567EC0">
                              <w:rPr>
                                <w:noProof/>
                                <w:lang w:val="en-US"/>
                              </w:rPr>
                              <w:t>By joining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 this project you are already considered a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Glober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”, the place also belongs to you. In order to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support you with that, we encourage everyone alone or in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groups to leave their mark.</w:t>
                            </w:r>
                          </w:p>
                          <w:p w14:paraId="2D28740B" w14:textId="77777777" w:rsidR="00A00CDD" w:rsidRPr="002B1F2A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7B0A3BF0" w14:textId="312498F9" w:rsidR="00A00CDD" w:rsidRPr="002B1F2A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It can be really anything as far as it is in line with the vision of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Globers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. It can be from a piece of furniture made of used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pallets, a piece of art from repurposed materials, a drawing,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to a video about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Globers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, a future project, a tree that you</w:t>
                            </w:r>
                          </w:p>
                          <w:p w14:paraId="6EC4F509" w14:textId="6DEE8CE5" w:rsidR="00A00CDD" w:rsidRPr="002B1F2A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planted, a strong partnership with another local or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international initiative, a recipe book, a new NGO etc.</w:t>
                            </w:r>
                          </w:p>
                          <w:p w14:paraId="14F9451F" w14:textId="77777777" w:rsidR="00A00CDD" w:rsidRPr="002B1F2A" w:rsidRDefault="00A00CDD" w:rsidP="000F0643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114FA560" w14:textId="60A55273" w:rsidR="00A00CDD" w:rsidRPr="00567EC0" w:rsidRDefault="00A00CDD" w:rsidP="000F0643">
                            <w:pPr>
                              <w:pStyle w:val="Contenido"/>
                              <w:jc w:val="both"/>
                              <w:rPr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This includes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 initiatives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 not only during your stay at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Globers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but also afterwards for example to create a project for your</w:t>
                            </w:r>
                            <w:r w:rsidR="00640FD5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community. Here the sky's the limit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!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br/>
                              <w:t>Together we are stronger!!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18A7A5" id="_x0000_s1042" type="#_x0000_t202" style="position:absolute;margin-left:-8.4pt;margin-top:230.4pt;width:522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" filled="f" stroked="f">
                <v:textbox style="mso-fit-shape-to-text:t">
                  <w:txbxContent>
                    <w:p w14:paraId="17D076C6" w14:textId="77777777" w:rsidR="00A00CDD" w:rsidRPr="00640FD5" w:rsidRDefault="00A00CDD" w:rsidP="00A00CDD">
                      <w:pPr>
                        <w:pStyle w:val="Contenido"/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640FD5">
                        <w:rPr>
                          <w:b/>
                          <w:bCs/>
                          <w:noProof/>
                          <w:sz w:val="40"/>
                          <w:szCs w:val="40"/>
                          <w:lang w:val="en-US"/>
                        </w:rPr>
                        <w:t>4.Leave your own mark and beyond</w:t>
                      </w:r>
                    </w:p>
                    <w:p w14:paraId="33693F34" w14:textId="77777777" w:rsidR="00A00CDD" w:rsidRDefault="00A00CDD" w:rsidP="00A00CDD">
                      <w:pPr>
                        <w:pStyle w:val="Contenido"/>
                        <w:rPr>
                          <w:b/>
                          <w:bCs/>
                          <w:noProof/>
                          <w:lang w:val="en-US"/>
                        </w:rPr>
                      </w:pPr>
                    </w:p>
                    <w:p w14:paraId="31087976" w14:textId="71EDDE88" w:rsidR="00A00CDD" w:rsidRPr="002B1F2A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567EC0">
                        <w:rPr>
                          <w:noProof/>
                          <w:lang w:val="en-US"/>
                        </w:rPr>
                        <w:t>By joining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 this project you are already considered a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“</w:t>
                      </w:r>
                      <w:r>
                        <w:rPr>
                          <w:noProof/>
                          <w:lang w:val="en-US"/>
                        </w:rPr>
                        <w:t>Glober</w:t>
                      </w:r>
                      <w:r w:rsidRPr="002B1F2A">
                        <w:rPr>
                          <w:noProof/>
                          <w:lang w:val="en-US"/>
                        </w:rPr>
                        <w:t>”, the place also belongs to you. In order to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support you with that, we encourage everyone alone or in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groups to leave their mark.</w:t>
                      </w:r>
                    </w:p>
                    <w:p w14:paraId="2D28740B" w14:textId="77777777" w:rsidR="00A00CDD" w:rsidRPr="002B1F2A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7B0A3BF0" w14:textId="312498F9" w:rsidR="00A00CDD" w:rsidRPr="002B1F2A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It can be really anything as far as it is in line with the vision of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>Globers</w:t>
                      </w:r>
                      <w:r w:rsidRPr="002B1F2A">
                        <w:rPr>
                          <w:noProof/>
                          <w:lang w:val="en-US"/>
                        </w:rPr>
                        <w:t>. It can be from a piece of furniture made of used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pallets, a piece of art from repurposed materials, a drawing,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to a video about </w:t>
                      </w:r>
                      <w:r>
                        <w:rPr>
                          <w:noProof/>
                          <w:lang w:val="en-US"/>
                        </w:rPr>
                        <w:t>Globers</w:t>
                      </w:r>
                      <w:r w:rsidRPr="002B1F2A">
                        <w:rPr>
                          <w:noProof/>
                          <w:lang w:val="en-US"/>
                        </w:rPr>
                        <w:t>, a future project, a tree that you</w:t>
                      </w:r>
                    </w:p>
                    <w:p w14:paraId="6EC4F509" w14:textId="6DEE8CE5" w:rsidR="00A00CDD" w:rsidRPr="002B1F2A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planted, a strong partnership with another local or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international initiative, a recipe book, a new NGO etc.</w:t>
                      </w:r>
                    </w:p>
                    <w:p w14:paraId="14F9451F" w14:textId="77777777" w:rsidR="00A00CDD" w:rsidRPr="002B1F2A" w:rsidRDefault="00A00CDD" w:rsidP="000F0643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114FA560" w14:textId="60A55273" w:rsidR="00A00CDD" w:rsidRPr="00567EC0" w:rsidRDefault="00A00CDD" w:rsidP="000F0643">
                      <w:pPr>
                        <w:pStyle w:val="Contenido"/>
                        <w:jc w:val="both"/>
                        <w:rPr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This includes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 xml:space="preserve"> initiatives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 not only during your stay at </w:t>
                      </w:r>
                      <w:r>
                        <w:rPr>
                          <w:noProof/>
                          <w:lang w:val="en-US"/>
                        </w:rPr>
                        <w:t>Globers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but also afterwards for example to create a project for your</w:t>
                      </w:r>
                      <w:r w:rsidR="00640FD5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community. Here the sky's the limit</w:t>
                      </w:r>
                      <w:r>
                        <w:rPr>
                          <w:noProof/>
                          <w:lang w:val="en-US"/>
                        </w:rPr>
                        <w:t>!</w:t>
                      </w:r>
                      <w:r>
                        <w:rPr>
                          <w:noProof/>
                          <w:lang w:val="en-US"/>
                        </w:rPr>
                        <w:br/>
                        <w:t>Together we are stronger!!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FD5">
        <w:rPr>
          <w:noProof/>
          <w:lang w:val="tr-TR" w:eastAsia="tr-TR"/>
        </w:rPr>
        <w:drawing>
          <wp:anchor distT="0" distB="0" distL="114300" distR="114300" simplePos="0" relativeHeight="251773952" behindDoc="0" locked="0" layoutInCell="1" allowOverlap="1" wp14:anchorId="185B634A" wp14:editId="3DA0D3D5">
            <wp:simplePos x="0" y="0"/>
            <wp:positionH relativeFrom="column">
              <wp:posOffset>-556260</wp:posOffset>
            </wp:positionH>
            <wp:positionV relativeFrom="paragraph">
              <wp:posOffset>-83820</wp:posOffset>
            </wp:positionV>
            <wp:extent cx="3589020" cy="2249805"/>
            <wp:effectExtent l="0" t="0" r="0" b="0"/>
            <wp:wrapNone/>
            <wp:docPr id="21" name="Imagen 21" descr="Grupo de personas en la ar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Grupo de personas en la arena&#10;&#10;Descripción generada automá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CDD">
        <w:br w:type="page"/>
      </w:r>
      <w:r w:rsidR="00F068C7" w:rsidRPr="00706279">
        <w:rPr>
          <w:noProof/>
          <w:lang w:val="tr-TR"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0F5357" wp14:editId="0AB031CE">
                <wp:simplePos x="0" y="0"/>
                <wp:positionH relativeFrom="column">
                  <wp:posOffset>-199093</wp:posOffset>
                </wp:positionH>
                <wp:positionV relativeFrom="paragraph">
                  <wp:posOffset>5716542</wp:posOffset>
                </wp:positionV>
                <wp:extent cx="4305300" cy="1404620"/>
                <wp:effectExtent l="0" t="228600" r="0" b="236220"/>
                <wp:wrapSquare wrapText="bothSides"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B1DBB" w14:textId="198EB9A9" w:rsidR="00F068C7" w:rsidRPr="00F068C7" w:rsidRDefault="00F068C7" w:rsidP="00F068C7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0F0643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Globers - the Venture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10F5357" id="_x0000_s1043" type="#_x0000_t202" style="position:absolute;margin-left:-15.7pt;margin-top:450.1pt;width:339pt;height:110.6pt;rotation:-448500fd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" filled="f" stroked="f">
                <v:textbox style="mso-fit-shape-to-text:t">
                  <w:txbxContent>
                    <w:p w14:paraId="338B1DBB" w14:textId="198EB9A9" w:rsidR="00F068C7" w:rsidRPr="00F068C7" w:rsidRDefault="00F068C7" w:rsidP="00F068C7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0F0643"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  <w:t>Globers - the Venture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68C7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CCC7F7D" wp14:editId="58A2EC83">
                <wp:simplePos x="0" y="0"/>
                <wp:positionH relativeFrom="column">
                  <wp:posOffset>-76200</wp:posOffset>
                </wp:positionH>
                <wp:positionV relativeFrom="paragraph">
                  <wp:posOffset>6703423</wp:posOffset>
                </wp:positionV>
                <wp:extent cx="6477000" cy="1404620"/>
                <wp:effectExtent l="0" t="0" r="0" b="5080"/>
                <wp:wrapSquare wrapText="bothSides"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57480" w14:textId="68379ACD" w:rsidR="00A00CDD" w:rsidRDefault="00A00CDD" w:rsidP="00DD51FF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A578EF">
                              <w:rPr>
                                <w:noProof/>
                                <w:lang w:val="en-US"/>
                              </w:rPr>
                              <w:t>Globers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home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is a venture that aims at creating and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supporting activities for parents, children and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adults regarding the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Environment, Tradition,</w:t>
                            </w:r>
                            <w:r w:rsidR="000F0643"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 xml:space="preserve">Culture and Personal </w:t>
                            </w:r>
                            <w:r w:rsidR="000F0643"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D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evelopment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, while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promoting sustainability at all levels.</w:t>
                            </w:r>
                          </w:p>
                          <w:p w14:paraId="7FF34E6B" w14:textId="77777777" w:rsidR="00A00CDD" w:rsidRPr="002B1F2A" w:rsidRDefault="00A00CDD" w:rsidP="00DD51FF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2F26FC83" w14:textId="43023452" w:rsidR="00A00CDD" w:rsidRDefault="00A00CDD" w:rsidP="00DD51FF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It aims at setting an example of self-sufficiency in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practice. Some of its main objectives are natural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way of living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, recycling, respect for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nature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&amp;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our marine reserve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and </w:t>
                            </w:r>
                            <w:r w:rsidR="000F0643">
                              <w:rPr>
                                <w:noProof/>
                                <w:lang w:val="en-US"/>
                              </w:rPr>
                              <w:t xml:space="preserve"> r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educing the ecological footprint.</w:t>
                            </w:r>
                          </w:p>
                          <w:p w14:paraId="234F4E24" w14:textId="3FA1BFBC" w:rsidR="00A00CDD" w:rsidRPr="00A00CDD" w:rsidRDefault="00A0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CC7F7D" id="_x0000_s1044" type="#_x0000_t202" style="position:absolute;margin-left:-6pt;margin-top:527.85pt;width:510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" stroked="f">
                <v:textbox style="mso-fit-shape-to-text:t">
                  <w:txbxContent>
                    <w:p w14:paraId="68257480" w14:textId="68379ACD" w:rsidR="00A00CDD" w:rsidRDefault="00A00CDD" w:rsidP="00DD51FF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A578EF">
                        <w:rPr>
                          <w:noProof/>
                          <w:lang w:val="en-US"/>
                        </w:rPr>
                        <w:t>Globers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 xml:space="preserve">home </w:t>
                      </w:r>
                      <w:r w:rsidRPr="002B1F2A">
                        <w:rPr>
                          <w:noProof/>
                          <w:lang w:val="en-US"/>
                        </w:rPr>
                        <w:t>is a venture that aims at creating and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supporting activities for parents, children and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adults regarding the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Environment, Tradition,</w:t>
                      </w:r>
                      <w:r w:rsidR="000F0643" w:rsidRPr="000F0643">
                        <w:rPr>
                          <w:b/>
                          <w:bCs/>
                          <w:noProof/>
                          <w:lang w:val="en-US"/>
                        </w:rPr>
                        <w:t xml:space="preserve">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 xml:space="preserve">Culture and Personal </w:t>
                      </w:r>
                      <w:r w:rsidR="000F0643" w:rsidRPr="000F0643">
                        <w:rPr>
                          <w:b/>
                          <w:bCs/>
                          <w:noProof/>
                          <w:lang w:val="en-US"/>
                        </w:rPr>
                        <w:t>D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evelopment</w:t>
                      </w:r>
                      <w:r w:rsidRPr="002B1F2A">
                        <w:rPr>
                          <w:noProof/>
                          <w:lang w:val="en-US"/>
                        </w:rPr>
                        <w:t>, while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promoting sustainability at all levels.</w:t>
                      </w:r>
                    </w:p>
                    <w:p w14:paraId="7FF34E6B" w14:textId="77777777" w:rsidR="00A00CDD" w:rsidRPr="002B1F2A" w:rsidRDefault="00A00CDD" w:rsidP="00DD51FF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2F26FC83" w14:textId="43023452" w:rsidR="00A00CDD" w:rsidRDefault="00A00CDD" w:rsidP="00DD51FF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It aims at setting an example of self-sufficiency in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practice. Some of its main objectives are natural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>way of living</w:t>
                      </w:r>
                      <w:r w:rsidRPr="002B1F2A">
                        <w:rPr>
                          <w:noProof/>
                          <w:lang w:val="en-US"/>
                        </w:rPr>
                        <w:t>, recycling, respect for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>nature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>&amp;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 xml:space="preserve">our marine reserve 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and </w:t>
                      </w:r>
                      <w:r w:rsidR="000F0643">
                        <w:rPr>
                          <w:noProof/>
                          <w:lang w:val="en-US"/>
                        </w:rPr>
                        <w:t xml:space="preserve"> r</w:t>
                      </w:r>
                      <w:r w:rsidRPr="002B1F2A">
                        <w:rPr>
                          <w:noProof/>
                          <w:lang w:val="en-US"/>
                        </w:rPr>
                        <w:t>educing the ecological footprint.</w:t>
                      </w:r>
                    </w:p>
                    <w:p w14:paraId="234F4E24" w14:textId="3FA1BFBC" w:rsidR="00A00CDD" w:rsidRPr="00A00CDD" w:rsidRDefault="00A0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68C7"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0E73E3B" wp14:editId="6E9FCE53">
                <wp:simplePos x="0" y="0"/>
                <wp:positionH relativeFrom="column">
                  <wp:posOffset>-62980</wp:posOffset>
                </wp:positionH>
                <wp:positionV relativeFrom="paragraph">
                  <wp:posOffset>361224</wp:posOffset>
                </wp:positionV>
                <wp:extent cx="4305300" cy="1404620"/>
                <wp:effectExtent l="0" t="228600" r="0" b="236220"/>
                <wp:wrapSquare wrapText="bothSides"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BF617" w14:textId="5B2D935A" w:rsidR="00F068C7" w:rsidRPr="00567EC0" w:rsidRDefault="00F068C7" w:rsidP="00F068C7">
                            <w:pPr>
                              <w:pStyle w:val="Contenido"/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 w:bidi="es-ES"/>
                              </w:rPr>
                            </w:pPr>
                            <w:r w:rsidRPr="00567EC0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 w:bidi="es-ES"/>
                              </w:rPr>
                              <w:t>rofile</w:t>
                            </w:r>
                          </w:p>
                          <w:p w14:paraId="064CBBCE" w14:textId="77777777" w:rsidR="00F068C7" w:rsidRPr="007646E6" w:rsidRDefault="00F068C7" w:rsidP="00F068C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0E73E3B" id="_x0000_s1045" type="#_x0000_t202" style="position:absolute;margin-left:-4.95pt;margin-top:28.45pt;width:339pt;height:110.6pt;rotation:-448500fd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" filled="f" stroked="f">
                <v:textbox style="mso-fit-shape-to-text:t">
                  <w:txbxContent>
                    <w:p w14:paraId="5BEBF617" w14:textId="5B2D935A" w:rsidR="00F068C7" w:rsidRPr="00567EC0" w:rsidRDefault="00F068C7" w:rsidP="00F068C7">
                      <w:pPr>
                        <w:pStyle w:val="Contenido"/>
                        <w:rPr>
                          <w:b/>
                          <w:noProof/>
                          <w:sz w:val="52"/>
                          <w:szCs w:val="52"/>
                          <w:lang w:val="en-US" w:bidi="es-ES"/>
                        </w:rPr>
                      </w:pPr>
                      <w:r w:rsidRPr="00567EC0"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  <w:t>P</w:t>
                      </w:r>
                      <w:r>
                        <w:rPr>
                          <w:b/>
                          <w:noProof/>
                          <w:sz w:val="52"/>
                          <w:szCs w:val="52"/>
                          <w:lang w:val="en-US" w:bidi="es-ES"/>
                        </w:rPr>
                        <w:t>rofile</w:t>
                      </w:r>
                    </w:p>
                    <w:p w14:paraId="064CBBCE" w14:textId="77777777" w:rsidR="00F068C7" w:rsidRPr="007646E6" w:rsidRDefault="00F068C7" w:rsidP="00F068C7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68C7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A8B48CE" wp14:editId="7B39E9F0">
                <wp:simplePos x="0" y="0"/>
                <wp:positionH relativeFrom="column">
                  <wp:posOffset>-213360</wp:posOffset>
                </wp:positionH>
                <wp:positionV relativeFrom="paragraph">
                  <wp:posOffset>1336766</wp:posOffset>
                </wp:positionV>
                <wp:extent cx="6766560" cy="5120640"/>
                <wp:effectExtent l="0" t="0" r="0" b="3810"/>
                <wp:wrapSquare wrapText="bothSides"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5120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D82B7" w14:textId="77777777" w:rsidR="00A00CDD" w:rsidRPr="000F0643" w:rsidRDefault="00A00CDD" w:rsidP="00A00CDD">
                            <w:pPr>
                              <w:spacing w:after="200"/>
                              <w:rPr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F0643">
                              <w:rPr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18-30 years old</w:t>
                            </w:r>
                          </w:p>
                          <w:p w14:paraId="5A3C7933" w14:textId="77777777" w:rsidR="00A00CDD" w:rsidRPr="00FD4FB4" w:rsidRDefault="00A00CDD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Eager to learn or already have the knowledge or experience with the thematics of the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D4FB4">
                              <w:rPr>
                                <w:noProof/>
                                <w:lang w:val="en-US"/>
                              </w:rPr>
                              <w:t>project</w:t>
                            </w:r>
                          </w:p>
                          <w:p w14:paraId="5D0287BF" w14:textId="77777777" w:rsidR="00A00CDD" w:rsidRPr="002B1F2A" w:rsidRDefault="00A00CDD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Enthusiastic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 with hands-on activities.</w:t>
                            </w:r>
                          </w:p>
                          <w:p w14:paraId="451E8BA5" w14:textId="77777777" w:rsidR="00A00CDD" w:rsidRPr="002B1F2A" w:rsidRDefault="00A00CDD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Eager to take initiatives and create opportunities for themselves and society.</w:t>
                            </w:r>
                          </w:p>
                          <w:p w14:paraId="3FE009F0" w14:textId="6EE2F3AA" w:rsidR="00A00CDD" w:rsidRPr="002B1F2A" w:rsidRDefault="00A00CDD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Ready to live in a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seaside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 environment with basic conditions for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="00191C8B">
                              <w:rPr>
                                <w:noProof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months</w:t>
                            </w:r>
                          </w:p>
                          <w:p w14:paraId="10EA2397" w14:textId="77777777" w:rsidR="00A00CDD" w:rsidRPr="00FD4FB4" w:rsidRDefault="00A00CDD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>Ready to be challenged into aligning together with people from different cultures into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FD4FB4">
                              <w:rPr>
                                <w:noProof/>
                                <w:lang w:val="en-US"/>
                              </w:rPr>
                              <w:t>making together a sustainable community.</w:t>
                            </w:r>
                          </w:p>
                          <w:p w14:paraId="016424D0" w14:textId="5149997A" w:rsidR="00A00CDD" w:rsidRDefault="00A00CDD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People with a clear plan and vision regarding their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participation in the project and beyond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.</w:t>
                            </w:r>
                          </w:p>
                          <w:p w14:paraId="0F91BD4F" w14:textId="23C29EEE" w:rsidR="00191C8B" w:rsidRPr="002B1F2A" w:rsidRDefault="00191C8B" w:rsidP="00A00CDD">
                            <w:pPr>
                              <w:pStyle w:val="Contenido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With at least B1 level English.</w:t>
                            </w:r>
                          </w:p>
                          <w:p w14:paraId="79E4E194" w14:textId="77777777" w:rsidR="00A00CDD" w:rsidRPr="002B1F2A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5CAED670" w14:textId="77777777" w:rsidR="00A00CDD" w:rsidRPr="000F0643" w:rsidRDefault="00A00CDD" w:rsidP="00A00CDD">
                            <w:pPr>
                              <w:pStyle w:val="Contenido"/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F0643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Special skills</w:t>
                            </w:r>
                          </w:p>
                          <w:p w14:paraId="3A656CD1" w14:textId="64D4C8AE" w:rsidR="00A00CDD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M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>edia skills such as photography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2B1F2A">
                              <w:rPr>
                                <w:noProof/>
                                <w:lang w:val="en-US"/>
                              </w:rPr>
                              <w:t xml:space="preserve">and filmmaking for documenting this whole experience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are welcomed too! </w:t>
                            </w:r>
                            <w:r w:rsidRPr="000F0643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Therefore bring your laptop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!!</w:t>
                            </w:r>
                          </w:p>
                          <w:p w14:paraId="40032E41" w14:textId="52A19C5C" w:rsidR="00A00CDD" w:rsidRPr="00832348" w:rsidRDefault="00A0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48CE" id="_x0000_s1046" type="#_x0000_t202" style="position:absolute;margin-left:-16.8pt;margin-top:105.25pt;width:532.8pt;height:403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" filled="f" stroked="f">
                <v:textbox>
                  <w:txbxContent>
                    <w:p w14:paraId="4E6D82B7" w14:textId="77777777" w:rsidR="00A00CDD" w:rsidRPr="000F0643" w:rsidRDefault="00A00CDD" w:rsidP="00A00CDD">
                      <w:pPr>
                        <w:spacing w:after="200"/>
                        <w:rPr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0F0643">
                        <w:rPr>
                          <w:noProof/>
                          <w:sz w:val="40"/>
                          <w:szCs w:val="40"/>
                          <w:lang w:val="en-US"/>
                        </w:rPr>
                        <w:t>18-30 years old</w:t>
                      </w:r>
                    </w:p>
                    <w:p w14:paraId="5A3C7933" w14:textId="77777777" w:rsidR="00A00CDD" w:rsidRPr="00FD4FB4" w:rsidRDefault="00A00CDD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Eager to learn or already have the knowledge or experience with the thematics of the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D4FB4">
                        <w:rPr>
                          <w:noProof/>
                          <w:lang w:val="en-US"/>
                        </w:rPr>
                        <w:t>project</w:t>
                      </w:r>
                    </w:p>
                    <w:p w14:paraId="5D0287BF" w14:textId="77777777" w:rsidR="00A00CDD" w:rsidRPr="002B1F2A" w:rsidRDefault="00A00CDD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Enthusiastic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 with hands-on activities.</w:t>
                      </w:r>
                    </w:p>
                    <w:p w14:paraId="451E8BA5" w14:textId="77777777" w:rsidR="00A00CDD" w:rsidRPr="002B1F2A" w:rsidRDefault="00A00CDD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Eager to take initiatives and create opportunities for themselves and society.</w:t>
                      </w:r>
                    </w:p>
                    <w:p w14:paraId="3FE009F0" w14:textId="6EE2F3AA" w:rsidR="00A00CDD" w:rsidRPr="002B1F2A" w:rsidRDefault="00A00CDD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 xml:space="preserve">Ready to live in a </w:t>
                      </w:r>
                      <w:r>
                        <w:rPr>
                          <w:noProof/>
                          <w:lang w:val="en-US"/>
                        </w:rPr>
                        <w:t>seaside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 environment with basic conditions for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="00191C8B">
                        <w:rPr>
                          <w:noProof/>
                          <w:lang w:val="en-US"/>
                        </w:rPr>
                        <w:t>8</w:t>
                      </w:r>
                      <w:r>
                        <w:rPr>
                          <w:noProof/>
                          <w:lang w:val="en-US"/>
                        </w:rPr>
                        <w:t xml:space="preserve"> months</w:t>
                      </w:r>
                    </w:p>
                    <w:p w14:paraId="10EA2397" w14:textId="77777777" w:rsidR="00A00CDD" w:rsidRPr="00FD4FB4" w:rsidRDefault="00A00CDD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>Ready to be challenged into aligning together with people from different cultures into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FD4FB4">
                        <w:rPr>
                          <w:noProof/>
                          <w:lang w:val="en-US"/>
                        </w:rPr>
                        <w:t>making together a sustainable community.</w:t>
                      </w:r>
                    </w:p>
                    <w:p w14:paraId="016424D0" w14:textId="5149997A" w:rsidR="00A00CDD" w:rsidRDefault="00A00CDD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 w:rsidRPr="002B1F2A">
                        <w:rPr>
                          <w:noProof/>
                          <w:lang w:val="en-US"/>
                        </w:rPr>
                        <w:t xml:space="preserve">People with a clear plan and vision regarding their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participation in the project and beyond</w:t>
                      </w:r>
                      <w:r w:rsidRPr="002B1F2A">
                        <w:rPr>
                          <w:noProof/>
                          <w:lang w:val="en-US"/>
                        </w:rPr>
                        <w:t>.</w:t>
                      </w:r>
                    </w:p>
                    <w:p w14:paraId="0F91BD4F" w14:textId="23C29EEE" w:rsidR="00191C8B" w:rsidRPr="002B1F2A" w:rsidRDefault="00191C8B" w:rsidP="00A00CDD">
                      <w:pPr>
                        <w:pStyle w:val="Contenido"/>
                        <w:numPr>
                          <w:ilvl w:val="0"/>
                          <w:numId w:val="1"/>
                        </w:numPr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With at least B1 level English.</w:t>
                      </w:r>
                    </w:p>
                    <w:p w14:paraId="79E4E194" w14:textId="77777777" w:rsidR="00A00CDD" w:rsidRPr="002B1F2A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5CAED670" w14:textId="77777777" w:rsidR="00A00CDD" w:rsidRPr="000F0643" w:rsidRDefault="00A00CDD" w:rsidP="00A00CDD">
                      <w:pPr>
                        <w:pStyle w:val="Contenido"/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0F0643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Special skills</w:t>
                      </w:r>
                    </w:p>
                    <w:p w14:paraId="3A656CD1" w14:textId="64D4C8AE" w:rsidR="00A00CDD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M</w:t>
                      </w:r>
                      <w:r w:rsidRPr="002B1F2A">
                        <w:rPr>
                          <w:noProof/>
                          <w:lang w:val="en-US"/>
                        </w:rPr>
                        <w:t>edia skills such as photography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2B1F2A">
                        <w:rPr>
                          <w:noProof/>
                          <w:lang w:val="en-US"/>
                        </w:rPr>
                        <w:t xml:space="preserve">and filmmaking for documenting this whole experience </w:t>
                      </w:r>
                      <w:r>
                        <w:rPr>
                          <w:noProof/>
                          <w:lang w:val="en-US"/>
                        </w:rPr>
                        <w:t xml:space="preserve">are welcomed too! </w:t>
                      </w:r>
                      <w:r w:rsidRPr="000F0643">
                        <w:rPr>
                          <w:b/>
                          <w:bCs/>
                          <w:noProof/>
                          <w:lang w:val="en-US"/>
                        </w:rPr>
                        <w:t>Therefore bring your laptop</w:t>
                      </w:r>
                      <w:r>
                        <w:rPr>
                          <w:noProof/>
                          <w:lang w:val="en-US"/>
                        </w:rPr>
                        <w:t>!!</w:t>
                      </w:r>
                    </w:p>
                    <w:p w14:paraId="40032E41" w14:textId="52A19C5C" w:rsidR="00A00CDD" w:rsidRPr="00832348" w:rsidRDefault="00A0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2348">
        <w:rPr>
          <w:noProof/>
          <w:lang w:val="tr-TR" w:eastAsia="tr-TR"/>
        </w:rPr>
        <w:drawing>
          <wp:anchor distT="0" distB="0" distL="114300" distR="114300" simplePos="0" relativeHeight="251649021" behindDoc="0" locked="0" layoutInCell="1" allowOverlap="1" wp14:anchorId="537FA6E5" wp14:editId="3ABACD9A">
            <wp:simplePos x="0" y="0"/>
            <wp:positionH relativeFrom="column">
              <wp:posOffset>4682490</wp:posOffset>
            </wp:positionH>
            <wp:positionV relativeFrom="paragraph">
              <wp:posOffset>-285750</wp:posOffset>
            </wp:positionV>
            <wp:extent cx="3600450" cy="3600450"/>
            <wp:effectExtent l="0" t="0" r="0" b="0"/>
            <wp:wrapNone/>
            <wp:docPr id="296" name="Gráfico 296" descr="Usuari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Gráfico 296" descr="Usuario con relleno sólido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19008" behindDoc="0" locked="0" layoutInCell="1" allowOverlap="1" wp14:anchorId="48022D17" wp14:editId="71BB4963">
            <wp:simplePos x="0" y="0"/>
            <wp:positionH relativeFrom="margin">
              <wp:posOffset>1022840</wp:posOffset>
            </wp:positionH>
            <wp:positionV relativeFrom="paragraph">
              <wp:posOffset>9081770</wp:posOffset>
            </wp:positionV>
            <wp:extent cx="6115716" cy="2165984"/>
            <wp:effectExtent l="0" t="0" r="0" b="6350"/>
            <wp:wrapNone/>
            <wp:docPr id="292" name="Imagen 292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16" cy="21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DD">
        <w:br w:type="page"/>
      </w:r>
    </w:p>
    <w:p w14:paraId="35AFFBE8" w14:textId="4D5DAA8B" w:rsidR="00A00CDD" w:rsidRDefault="00A00CDD" w:rsidP="00DD51FF">
      <w:pPr>
        <w:spacing w:after="200"/>
      </w:pPr>
    </w:p>
    <w:p w14:paraId="0C034A1D" w14:textId="5BF2F95A" w:rsidR="00F068C7" w:rsidRDefault="0051414D">
      <w:pPr>
        <w:spacing w:after="200"/>
      </w:pPr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BFA9E98" wp14:editId="1354D042">
                <wp:simplePos x="0" y="0"/>
                <wp:positionH relativeFrom="column">
                  <wp:posOffset>-87630</wp:posOffset>
                </wp:positionH>
                <wp:positionV relativeFrom="paragraph">
                  <wp:posOffset>121285</wp:posOffset>
                </wp:positionV>
                <wp:extent cx="4305300" cy="1404620"/>
                <wp:effectExtent l="0" t="228600" r="0" b="236220"/>
                <wp:wrapSquare wrapText="bothSides"/>
                <wp:docPr id="3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C341C" w14:textId="78B76FE2" w:rsidR="00F068C7" w:rsidRPr="00F068C7" w:rsidRDefault="00F068C7" w:rsidP="00F068C7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3234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Accommodation &amp;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BFA9E98" id="_x0000_s1047" type="#_x0000_t202" style="position:absolute;margin-left:-6.9pt;margin-top:9.55pt;width:339pt;height:110.6pt;rotation:-448500fd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" filled="f" stroked="f">
                <v:textbox style="mso-fit-shape-to-text:t">
                  <w:txbxContent>
                    <w:p w14:paraId="6D2C341C" w14:textId="78B76FE2" w:rsidR="00F068C7" w:rsidRPr="00F068C7" w:rsidRDefault="00F068C7" w:rsidP="00F068C7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832348"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  <w:t>Accommodation &amp; Facilities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546AA" w14:textId="1D646759" w:rsidR="00F068C7" w:rsidRDefault="00412AC2">
      <w:pPr>
        <w:spacing w:after="200"/>
      </w:pPr>
      <w:r w:rsidRPr="00DD51FF">
        <w:rPr>
          <w:noProof/>
          <w:lang w:val="tr-TR" w:eastAsia="tr-TR"/>
        </w:rPr>
        <w:drawing>
          <wp:anchor distT="0" distB="0" distL="114300" distR="114300" simplePos="0" relativeHeight="251831296" behindDoc="0" locked="0" layoutInCell="1" allowOverlap="1" wp14:anchorId="565589FE" wp14:editId="52AAC049">
            <wp:simplePos x="0" y="0"/>
            <wp:positionH relativeFrom="column">
              <wp:posOffset>6037049</wp:posOffset>
            </wp:positionH>
            <wp:positionV relativeFrom="paragraph">
              <wp:posOffset>4023891</wp:posOffset>
            </wp:positionV>
            <wp:extent cx="648335" cy="648335"/>
            <wp:effectExtent l="0" t="0" r="0" b="0"/>
            <wp:wrapNone/>
            <wp:docPr id="301" name="Gráfico 301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187C51F9" wp14:editId="10C11FF0">
                <wp:simplePos x="0" y="0"/>
                <wp:positionH relativeFrom="margin">
                  <wp:posOffset>-184150</wp:posOffset>
                </wp:positionH>
                <wp:positionV relativeFrom="paragraph">
                  <wp:posOffset>553085</wp:posOffset>
                </wp:positionV>
                <wp:extent cx="6773545" cy="3787775"/>
                <wp:effectExtent l="0" t="0" r="8255" b="3175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378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88BC" w14:textId="77777777" w:rsidR="00B70299" w:rsidRDefault="00B70299" w:rsidP="00B70299">
                            <w:pPr>
                              <w:pStyle w:val="Default"/>
                              <w:ind w:left="142"/>
                              <w:jc w:val="center"/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6BF5B84E" wp14:editId="2C01E553">
                                  <wp:extent cx="2791901" cy="1933290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330" cy="1943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BE7191" w14:textId="0086FA62" w:rsidR="00A00CDD" w:rsidRPr="00A201FF" w:rsidRDefault="00B70299" w:rsidP="00B70299">
                            <w:pPr>
                              <w:pStyle w:val="Default"/>
                              <w:ind w:left="142"/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br/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Globers home i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s located </w:t>
                            </w:r>
                            <w:r w:rsidR="00FC5BB3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Avenida Masia Blanca , 23 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in Coma-Ruga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at</w:t>
                            </w:r>
                            <w:r w:rsidR="00A00CDD" w:rsidRPr="00600218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Gold Coast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DD5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Tarragona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. We are settle in a unique place </w:t>
                            </w:r>
                            <w:r w:rsidR="00A00CDD" w:rsidRPr="00600218">
                              <w:rPr>
                                <w:rFonts w:asciiTheme="minorHAnsi" w:eastAsiaTheme="minorEastAsia" w:hAnsiTheme="minorHAnsi" w:cstheme="minorBidi"/>
                                <w:b/>
                                <w:bCs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the protected MARINE RESERVE MASIA BLANCA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, one of the few Marine Reserves in Spain!!</w:t>
                            </w:r>
                            <w:r w:rsidR="00412AC2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12AC2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br/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It is a spacious rural house surrounded by green areas and natural resources with which the</w:t>
                            </w:r>
                            <w:r w:rsidR="00412AC2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project will interact. 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You will be sharing the comun spaces :rooms, toilets,kitcken living room,</w:t>
                            </w:r>
                            <w:r w:rsidR="00DD5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garden, swimming pool…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Working rooms and spaces are settled at the venue for the project development. 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We are flexitarians ,therefore m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ainly veg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gi</w:t>
                            </w:r>
                            <w:r w:rsidR="00A00CDD" w:rsidRPr="00A201FF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 xml:space="preserve"> food</w:t>
                            </w:r>
                            <w:r w:rsidR="00A00CDD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39302A" w:themeColor="text2"/>
                                <w:sz w:val="28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F507F69" w14:textId="3F55A415" w:rsidR="00A00CDD" w:rsidRPr="00412AC2" w:rsidRDefault="00A0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7C51F9" id="_x0000_s1048" type="#_x0000_t202" style="position:absolute;margin-left:-14.5pt;margin-top:43.55pt;width:533.35pt;height:298.2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" stroked="f">
                <v:textbox>
                  <w:txbxContent>
                    <w:p w14:paraId="259C88BC" w14:textId="77777777" w:rsidR="00B70299" w:rsidRDefault="00B70299" w:rsidP="00B70299">
                      <w:pPr>
                        <w:pStyle w:val="Default"/>
                        <w:ind w:left="142"/>
                        <w:jc w:val="center"/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F5B84E" wp14:editId="2C01E553">
                            <wp:extent cx="2791901" cy="1933290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330" cy="1943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BE7191" w14:textId="0086FA62" w:rsidR="00A00CDD" w:rsidRPr="00A201FF" w:rsidRDefault="00B70299" w:rsidP="00B70299">
                      <w:pPr>
                        <w:pStyle w:val="Default"/>
                        <w:ind w:left="142"/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br/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Globers home i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s located </w:t>
                      </w:r>
                      <w:r w:rsidR="00FC5BB3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Avenida Masia Blanca , 23 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in Coma-Ruga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at</w:t>
                      </w:r>
                      <w:r w:rsidR="00A00CDD" w:rsidRPr="00600218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the 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Gold Coast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DD5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Tarragona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. We are settle in a unique place </w:t>
                      </w:r>
                      <w:r w:rsidR="00A00CDD" w:rsidRPr="00600218">
                        <w:rPr>
                          <w:rFonts w:asciiTheme="minorHAnsi" w:eastAsiaTheme="minorEastAsia" w:hAnsiTheme="minorHAnsi" w:cstheme="minorBidi"/>
                          <w:b/>
                          <w:bCs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the protected MARINE RESERVE MASIA BLANCA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, one of the few Marine Reserves in Spain!!</w:t>
                      </w:r>
                      <w:r w:rsidR="00412AC2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412AC2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br/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It is a spacious rural house surrounded by green areas and natural resources with which the</w:t>
                      </w:r>
                      <w:r w:rsidR="00412AC2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project will interact. 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You will be sharing the comun spaces :rooms, toilets,kitcken living room,</w:t>
                      </w:r>
                      <w:r w:rsidR="00DD5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garden, swimming pool…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Working rooms and spaces are settled at the venue for the project development. 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We are flexitarians ,therefore m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ainly veg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gi</w:t>
                      </w:r>
                      <w:r w:rsidR="00A00CDD" w:rsidRPr="00A201FF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 xml:space="preserve"> food</w:t>
                      </w:r>
                      <w:r w:rsidR="00A00CDD">
                        <w:rPr>
                          <w:rFonts w:asciiTheme="minorHAnsi" w:eastAsiaTheme="minorEastAsia" w:hAnsiTheme="minorHAnsi" w:cstheme="minorBidi"/>
                          <w:noProof/>
                          <w:color w:val="39302A" w:themeColor="text2"/>
                          <w:sz w:val="28"/>
                          <w:szCs w:val="22"/>
                          <w:lang w:val="en-US"/>
                        </w:rPr>
                        <w:t>.</w:t>
                      </w:r>
                    </w:p>
                    <w:p w14:paraId="5F507F69" w14:textId="3F55A415" w:rsidR="00A00CDD" w:rsidRPr="00412AC2" w:rsidRDefault="00A0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C8E82" w14:textId="5E563392" w:rsidR="00A00CDD" w:rsidRDefault="00B70299">
      <w:pPr>
        <w:spacing w:after="200"/>
      </w:pPr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6CE1D5F0" wp14:editId="32842D42">
                <wp:simplePos x="0" y="0"/>
                <wp:positionH relativeFrom="column">
                  <wp:posOffset>-36919</wp:posOffset>
                </wp:positionH>
                <wp:positionV relativeFrom="paragraph">
                  <wp:posOffset>5549108</wp:posOffset>
                </wp:positionV>
                <wp:extent cx="4305300" cy="1404620"/>
                <wp:effectExtent l="0" t="228600" r="0" b="236220"/>
                <wp:wrapSquare wrapText="bothSides"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18063" w14:textId="77777777" w:rsidR="00412AC2" w:rsidRDefault="00412AC2" w:rsidP="00F068C7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14:paraId="6A315857" w14:textId="01F85D57" w:rsidR="00F068C7" w:rsidRPr="00F068C7" w:rsidRDefault="00F068C7" w:rsidP="00F068C7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3234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Practicals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E1D5F0" id="_x0000_s1049" type="#_x0000_t202" style="position:absolute;margin-left:-2.9pt;margin-top:436.95pt;width:339pt;height:110.6pt;rotation:-448500fd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" filled="f" stroked="f">
                <v:textbox style="mso-fit-shape-to-text:t">
                  <w:txbxContent>
                    <w:p w14:paraId="30218063" w14:textId="77777777" w:rsidR="00412AC2" w:rsidRDefault="00412AC2" w:rsidP="00F068C7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</w:p>
                    <w:p w14:paraId="6A315857" w14:textId="01F85D57" w:rsidR="00F068C7" w:rsidRPr="00F068C7" w:rsidRDefault="00F068C7" w:rsidP="00F068C7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832348"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  <w:t>Practicals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32320" behindDoc="0" locked="0" layoutInCell="1" allowOverlap="1" wp14:anchorId="4C84831A" wp14:editId="6C6037C1">
            <wp:simplePos x="0" y="0"/>
            <wp:positionH relativeFrom="column">
              <wp:posOffset>4519503</wp:posOffset>
            </wp:positionH>
            <wp:positionV relativeFrom="paragraph">
              <wp:posOffset>5629469</wp:posOffset>
            </wp:positionV>
            <wp:extent cx="2910840" cy="2910840"/>
            <wp:effectExtent l="0" t="0" r="0" b="0"/>
            <wp:wrapNone/>
            <wp:docPr id="302" name="Gráfico 302" descr="Marketing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Gráfico 302" descr="Marketing con relleno sólido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108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C2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6F2E6B5" wp14:editId="264EC584">
                <wp:simplePos x="0" y="0"/>
                <wp:positionH relativeFrom="margin">
                  <wp:align>center</wp:align>
                </wp:positionH>
                <wp:positionV relativeFrom="paragraph">
                  <wp:posOffset>6779675</wp:posOffset>
                </wp:positionV>
                <wp:extent cx="6858000" cy="1404620"/>
                <wp:effectExtent l="0" t="0" r="0" b="0"/>
                <wp:wrapSquare wrapText="bothSides"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CE4AA" w14:textId="335AD044" w:rsidR="00A00CDD" w:rsidRPr="00360592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D51FF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Pocket money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:</w:t>
                            </w:r>
                            <w:r w:rsidR="00DD51FF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you will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 xml:space="preserve"> receive 5€/day </w:t>
                            </w:r>
                          </w:p>
                          <w:p w14:paraId="4FBD329C" w14:textId="77777777" w:rsidR="00A00CDD" w:rsidRPr="00360592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D51FF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Food money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: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 xml:space="preserve"> a weekly budget for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>all the group in order to cook altogether (for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>sustainability reasons)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br/>
                            </w:r>
                            <w:r w:rsidRPr="00DD51FF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Acomodation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:a shared room in a shared vila will all the amenities included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br/>
                            </w:r>
                            <w:r w:rsidRPr="00DD51FF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Local transport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:all activities are on walking distance,also shared bikes at your disponsal.</w:t>
                            </w:r>
                          </w:p>
                          <w:p w14:paraId="722A66ED" w14:textId="77777777" w:rsidR="00A00CDD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D51FF"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Youthpass: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y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 xml:space="preserve">ou are entitled to receive a YouthPass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European </w:t>
                            </w:r>
                            <w:r w:rsidRPr="00360592">
                              <w:rPr>
                                <w:noProof/>
                                <w:lang w:val="en-US"/>
                              </w:rPr>
                              <w:t>certificate where you are expected to self-assess your own learning</w:t>
                            </w:r>
                          </w:p>
                          <w:p w14:paraId="33C1C4F2" w14:textId="3F25F6C9" w:rsidR="00A00CDD" w:rsidRPr="00A00CDD" w:rsidRDefault="00A0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F2E6B5" id="_x0000_s1050" type="#_x0000_t202" style="position:absolute;margin-left:0;margin-top:533.85pt;width:540pt;height:110.6pt;z-index:251786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" stroked="f">
                <v:textbox style="mso-fit-shape-to-text:t">
                  <w:txbxContent>
                    <w:p w14:paraId="5D5CE4AA" w14:textId="335AD044" w:rsidR="00A00CDD" w:rsidRPr="00360592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D51FF">
                        <w:rPr>
                          <w:b/>
                          <w:bCs/>
                          <w:noProof/>
                          <w:lang w:val="en-US"/>
                        </w:rPr>
                        <w:t>Pocket money</w:t>
                      </w:r>
                      <w:r>
                        <w:rPr>
                          <w:noProof/>
                          <w:lang w:val="en-US"/>
                        </w:rPr>
                        <w:t>:</w:t>
                      </w:r>
                      <w:r w:rsidR="00DD51FF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>you will</w:t>
                      </w:r>
                      <w:r w:rsidRPr="00360592">
                        <w:rPr>
                          <w:noProof/>
                          <w:lang w:val="en-US"/>
                        </w:rPr>
                        <w:t xml:space="preserve"> receive 5€/day </w:t>
                      </w:r>
                    </w:p>
                    <w:p w14:paraId="4FBD329C" w14:textId="77777777" w:rsidR="00A00CDD" w:rsidRPr="00360592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D51FF">
                        <w:rPr>
                          <w:b/>
                          <w:bCs/>
                          <w:noProof/>
                          <w:lang w:val="en-US"/>
                        </w:rPr>
                        <w:t>Food money</w:t>
                      </w:r>
                      <w:r>
                        <w:rPr>
                          <w:noProof/>
                          <w:lang w:val="en-US"/>
                        </w:rPr>
                        <w:t>:</w:t>
                      </w:r>
                      <w:r w:rsidRPr="00360592">
                        <w:rPr>
                          <w:noProof/>
                          <w:lang w:val="en-US"/>
                        </w:rPr>
                        <w:t xml:space="preserve"> a weekly budget for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360592">
                        <w:rPr>
                          <w:noProof/>
                          <w:lang w:val="en-US"/>
                        </w:rPr>
                        <w:t>all the group in order to cook altogether (for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360592">
                        <w:rPr>
                          <w:noProof/>
                          <w:lang w:val="en-US"/>
                        </w:rPr>
                        <w:t>sustainability reasons)</w:t>
                      </w:r>
                      <w:r>
                        <w:rPr>
                          <w:noProof/>
                          <w:lang w:val="en-US"/>
                        </w:rPr>
                        <w:br/>
                      </w:r>
                      <w:r w:rsidRPr="00DD51FF">
                        <w:rPr>
                          <w:b/>
                          <w:bCs/>
                          <w:noProof/>
                          <w:lang w:val="en-US"/>
                        </w:rPr>
                        <w:t>Acomodation</w:t>
                      </w:r>
                      <w:r>
                        <w:rPr>
                          <w:noProof/>
                          <w:lang w:val="en-US"/>
                        </w:rPr>
                        <w:t>:a shared room in a shared vila will all the amenities included</w:t>
                      </w:r>
                      <w:r>
                        <w:rPr>
                          <w:noProof/>
                          <w:lang w:val="en-US"/>
                        </w:rPr>
                        <w:br/>
                      </w:r>
                      <w:r w:rsidRPr="00DD51FF">
                        <w:rPr>
                          <w:b/>
                          <w:bCs/>
                          <w:noProof/>
                          <w:lang w:val="en-US"/>
                        </w:rPr>
                        <w:t>Local transport</w:t>
                      </w:r>
                      <w:r>
                        <w:rPr>
                          <w:noProof/>
                          <w:lang w:val="en-US"/>
                        </w:rPr>
                        <w:t>:all activities are on walking distance,also shared bikes at your disponsal.</w:t>
                      </w:r>
                    </w:p>
                    <w:p w14:paraId="722A66ED" w14:textId="77777777" w:rsidR="00A00CDD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D51FF">
                        <w:rPr>
                          <w:b/>
                          <w:bCs/>
                          <w:noProof/>
                          <w:lang w:val="en-US"/>
                        </w:rPr>
                        <w:t>Youthpass:</w:t>
                      </w:r>
                      <w:r w:rsidRPr="00360592"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t>y</w:t>
                      </w:r>
                      <w:r w:rsidRPr="00360592">
                        <w:rPr>
                          <w:noProof/>
                          <w:lang w:val="en-US"/>
                        </w:rPr>
                        <w:t xml:space="preserve">ou are entitled to receive a YouthPass </w:t>
                      </w:r>
                      <w:r>
                        <w:rPr>
                          <w:noProof/>
                          <w:lang w:val="en-US"/>
                        </w:rPr>
                        <w:t xml:space="preserve">European </w:t>
                      </w:r>
                      <w:r w:rsidRPr="00360592">
                        <w:rPr>
                          <w:noProof/>
                          <w:lang w:val="en-US"/>
                        </w:rPr>
                        <w:t>certificate where you are expected to self-assess your own learning</w:t>
                      </w:r>
                    </w:p>
                    <w:p w14:paraId="33C1C4F2" w14:textId="3F25F6C9" w:rsidR="00A00CDD" w:rsidRPr="00A00CDD" w:rsidRDefault="00A0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2AC2" w:rsidRPr="00DD51F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CF6753E" wp14:editId="77018053">
                <wp:simplePos x="0" y="0"/>
                <wp:positionH relativeFrom="margin">
                  <wp:align>center</wp:align>
                </wp:positionH>
                <wp:positionV relativeFrom="paragraph">
                  <wp:posOffset>3967014</wp:posOffset>
                </wp:positionV>
                <wp:extent cx="7802880" cy="2072640"/>
                <wp:effectExtent l="0" t="0" r="7620" b="3810"/>
                <wp:wrapNone/>
                <wp:docPr id="300" name="Rectángul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2880" cy="2072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77659D" id="Rectángulo 300" o:spid="_x0000_s1026" style="position:absolute;margin-left:0;margin-top:312.35pt;width:614.4pt;height:163.2pt;z-index:-251486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" fillcolor="#ffc000" stroked="f" strokeweight="2pt">
                <w10:wrap anchorx="margin"/>
              </v:rect>
            </w:pict>
          </mc:Fallback>
        </mc:AlternateContent>
      </w:r>
      <w:r w:rsidR="00412AC2">
        <w:rPr>
          <w:noProof/>
          <w:lang w:val="tr-TR" w:eastAsia="tr-TR"/>
        </w:rPr>
        <w:drawing>
          <wp:anchor distT="0" distB="0" distL="114300" distR="114300" simplePos="0" relativeHeight="251784192" behindDoc="0" locked="0" layoutInCell="1" allowOverlap="1" wp14:anchorId="150F58B9" wp14:editId="4DC3622F">
            <wp:simplePos x="0" y="0"/>
            <wp:positionH relativeFrom="column">
              <wp:posOffset>-269798</wp:posOffset>
            </wp:positionH>
            <wp:positionV relativeFrom="paragraph">
              <wp:posOffset>4302929</wp:posOffset>
            </wp:positionV>
            <wp:extent cx="6371590" cy="1487170"/>
            <wp:effectExtent l="0" t="0" r="0" b="0"/>
            <wp:wrapNone/>
            <wp:docPr id="10" name="Imagen 10" descr="Un hombre junto a una venta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hombre junto a una ventana&#10;&#10;Descripción generada automáticamente con confianza media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CDD">
        <w:br w:type="page"/>
      </w:r>
    </w:p>
    <w:p w14:paraId="0020E771" w14:textId="18D5AC64" w:rsidR="00A00CDD" w:rsidRDefault="0051414D">
      <w:pPr>
        <w:spacing w:after="2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840512" behindDoc="0" locked="0" layoutInCell="1" allowOverlap="1" wp14:anchorId="1D3292E1" wp14:editId="3F95A4BC">
            <wp:simplePos x="0" y="0"/>
            <wp:positionH relativeFrom="column">
              <wp:posOffset>-563880</wp:posOffset>
            </wp:positionH>
            <wp:positionV relativeFrom="paragraph">
              <wp:posOffset>7360920</wp:posOffset>
            </wp:positionV>
            <wp:extent cx="1780281" cy="1057275"/>
            <wp:effectExtent l="0" t="0" r="0" b="0"/>
            <wp:wrapNone/>
            <wp:docPr id="309" name="Imagen 309" descr="Imagen que contiene sostener, mujer, parado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n 309" descr="Imagen que contiene sostener, mujer, parado, gente&#10;&#10;Descripción generada automáticament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8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3AC72AC0" wp14:editId="56AC3850">
                <wp:simplePos x="0" y="0"/>
                <wp:positionH relativeFrom="column">
                  <wp:posOffset>76200</wp:posOffset>
                </wp:positionH>
                <wp:positionV relativeFrom="paragraph">
                  <wp:posOffset>1889760</wp:posOffset>
                </wp:positionV>
                <wp:extent cx="6583680" cy="1404620"/>
                <wp:effectExtent l="0" t="0" r="0" b="0"/>
                <wp:wrapSquare wrapText="bothSides"/>
                <wp:docPr id="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DA99" w14:textId="558D7701" w:rsidR="00A00CDD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We are going to follow all the current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Spanish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 legislation and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take any required measures in order to prevent the spread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of the virus.</w:t>
                            </w:r>
                          </w:p>
                          <w:p w14:paraId="2F1B40F9" w14:textId="77777777" w:rsidR="00832348" w:rsidRPr="00D35ACC" w:rsidRDefault="00832348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894D534" w14:textId="5E607D40" w:rsidR="00A00CDD" w:rsidRPr="00D35ACC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You are asked to follow all the "at the time"/latest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regulations to enter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Spain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 according to the Reopen EU</w:t>
                            </w:r>
                          </w:p>
                          <w:p w14:paraId="10C40522" w14:textId="11B95065" w:rsidR="00A00CDD" w:rsidRDefault="00183EEE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hyperlink r:id="rId66" w:history="1">
                              <w:r w:rsidR="00832348" w:rsidRPr="008378F7">
                                <w:rPr>
                                  <w:rStyle w:val="Kpr"/>
                                  <w:noProof/>
                                  <w:lang w:val="en-US"/>
                                </w:rPr>
                                <w:t>https://reopen.europa.eu/</w:t>
                              </w:r>
                            </w:hyperlink>
                            <w:r w:rsidR="00A00CDD" w:rsidRPr="00D35ACC">
                              <w:rPr>
                                <w:noProof/>
                                <w:lang w:val="en-US"/>
                              </w:rPr>
                              <w:t>.</w:t>
                            </w:r>
                          </w:p>
                          <w:p w14:paraId="762603F8" w14:textId="77777777" w:rsidR="00832348" w:rsidRPr="00D35ACC" w:rsidRDefault="00832348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3139EEA2" w14:textId="619B7DE6" w:rsidR="00A00CDD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We are going to use all the necessary precautions "at the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time" needed interacting with groups (masks, gloves,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sanitiser etc.)</w:t>
                            </w:r>
                          </w:p>
                          <w:p w14:paraId="2539BB38" w14:textId="77777777" w:rsidR="00832348" w:rsidRPr="00D35ACC" w:rsidRDefault="00832348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39208646" w14:textId="33FBE561" w:rsidR="00A00CDD" w:rsidRDefault="00A00CDD" w:rsidP="00A00CDD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The programme is originally designed without the influence of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COVID-19 however sometimes plans need to be changed in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order to adapt to the reality for this reason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.</w:t>
                            </w:r>
                          </w:p>
                          <w:p w14:paraId="7C2D30A7" w14:textId="2C33ADB1" w:rsidR="00A00CDD" w:rsidRPr="00A00CDD" w:rsidRDefault="00A0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AC72AC0" id="_x0000_s1051" type="#_x0000_t202" style="position:absolute;margin-left:6pt;margin-top:148.8pt;width:518.4pt;height:110.6pt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" filled="f" stroked="f">
                <v:textbox style="mso-fit-shape-to-text:t">
                  <w:txbxContent>
                    <w:p w14:paraId="2541DA99" w14:textId="558D7701" w:rsidR="00A00CDD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 xml:space="preserve">We are going to follow all the current </w:t>
                      </w:r>
                      <w:r>
                        <w:rPr>
                          <w:noProof/>
                          <w:lang w:val="en-US"/>
                        </w:rPr>
                        <w:t>Spanish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 legislation and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take any required measures in order to prevent the spread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of the virus.</w:t>
                      </w:r>
                    </w:p>
                    <w:p w14:paraId="2F1B40F9" w14:textId="77777777" w:rsidR="00832348" w:rsidRPr="00D35ACC" w:rsidRDefault="00832348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4894D534" w14:textId="5E607D40" w:rsidR="00A00CDD" w:rsidRPr="00D35ACC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You are asked to follow all the "at the time"/latest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regulations to enter </w:t>
                      </w:r>
                      <w:r>
                        <w:rPr>
                          <w:noProof/>
                          <w:lang w:val="en-US"/>
                        </w:rPr>
                        <w:t>Spain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 according to the Reopen EU</w:t>
                      </w:r>
                    </w:p>
                    <w:p w14:paraId="10C40522" w14:textId="11B95065" w:rsidR="00A00CDD" w:rsidRDefault="00195DE7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hyperlink r:id="rId67" w:history="1">
                        <w:r w:rsidR="00832348" w:rsidRPr="008378F7">
                          <w:rPr>
                            <w:rStyle w:val="Hipervnculo"/>
                            <w:noProof/>
                            <w:lang w:val="en-US"/>
                          </w:rPr>
                          <w:t>https://reopen.europa.eu/</w:t>
                        </w:r>
                      </w:hyperlink>
                      <w:r w:rsidR="00A00CDD" w:rsidRPr="00D35ACC">
                        <w:rPr>
                          <w:noProof/>
                          <w:lang w:val="en-US"/>
                        </w:rPr>
                        <w:t>.</w:t>
                      </w:r>
                    </w:p>
                    <w:p w14:paraId="762603F8" w14:textId="77777777" w:rsidR="00832348" w:rsidRPr="00D35ACC" w:rsidRDefault="00832348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3139EEA2" w14:textId="619B7DE6" w:rsidR="00A00CDD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We are going to use all the necessary precautions "at the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time" needed interacting with groups (masks, gloves,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sanitiser etc.)</w:t>
                      </w:r>
                    </w:p>
                    <w:p w14:paraId="2539BB38" w14:textId="77777777" w:rsidR="00832348" w:rsidRPr="00D35ACC" w:rsidRDefault="00832348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39208646" w14:textId="33FBE561" w:rsidR="00A00CDD" w:rsidRDefault="00A00CDD" w:rsidP="00A00CDD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The programme is originally designed without the influence of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COVID-19 however sometimes plans need to be changed in</w:t>
                      </w:r>
                      <w:r w:rsidR="00832348"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order to adapt to the reality for this reason</w:t>
                      </w:r>
                      <w:r>
                        <w:rPr>
                          <w:noProof/>
                          <w:lang w:val="en-US"/>
                        </w:rPr>
                        <w:t>.</w:t>
                      </w:r>
                    </w:p>
                    <w:p w14:paraId="7C2D30A7" w14:textId="2C33ADB1" w:rsidR="00A00CDD" w:rsidRPr="00A00CDD" w:rsidRDefault="00A0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00046481" wp14:editId="439068ED">
                <wp:simplePos x="0" y="0"/>
                <wp:positionH relativeFrom="column">
                  <wp:posOffset>0</wp:posOffset>
                </wp:positionH>
                <wp:positionV relativeFrom="paragraph">
                  <wp:posOffset>655320</wp:posOffset>
                </wp:positionV>
                <wp:extent cx="4305300" cy="1404620"/>
                <wp:effectExtent l="0" t="228600" r="0" b="236220"/>
                <wp:wrapSquare wrapText="bothSides"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9304" w14:textId="2CB0BFD0" w:rsidR="0051414D" w:rsidRPr="00F068C7" w:rsidRDefault="0051414D" w:rsidP="0051414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3234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0046481" id="_x0000_s1052" type="#_x0000_t202" style="position:absolute;margin-left:0;margin-top:51.6pt;width:339pt;height:110.6pt;rotation:-448500fd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" filled="f" stroked="f">
                <v:textbox style="mso-fit-shape-to-text:t">
                  <w:txbxContent>
                    <w:p w14:paraId="66279304" w14:textId="2CB0BFD0" w:rsidR="0051414D" w:rsidRPr="00F068C7" w:rsidRDefault="0051414D" w:rsidP="0051414D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832348"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  <w:t>Covid-19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756C" w:rsidRPr="00DD51FF">
        <w:rPr>
          <w:noProof/>
          <w:lang w:val="tr-TR" w:eastAsia="tr-TR"/>
        </w:rPr>
        <w:drawing>
          <wp:anchor distT="0" distB="0" distL="114300" distR="114300" simplePos="0" relativeHeight="251838464" behindDoc="0" locked="0" layoutInCell="1" allowOverlap="1" wp14:anchorId="1CC181C2" wp14:editId="59EDB77C">
            <wp:simplePos x="0" y="0"/>
            <wp:positionH relativeFrom="column">
              <wp:posOffset>26670</wp:posOffset>
            </wp:positionH>
            <wp:positionV relativeFrom="paragraph">
              <wp:posOffset>5603240</wp:posOffset>
            </wp:positionV>
            <wp:extent cx="328930" cy="328930"/>
            <wp:effectExtent l="0" t="0" r="0" b="0"/>
            <wp:wrapNone/>
            <wp:docPr id="307" name="Gráfico 307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áfico 33" descr="Un pez de origami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6C" w:rsidRPr="00DD51F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CFC3478" wp14:editId="6C8B8245">
                <wp:simplePos x="0" y="0"/>
                <wp:positionH relativeFrom="column">
                  <wp:posOffset>-685800</wp:posOffset>
                </wp:positionH>
                <wp:positionV relativeFrom="paragraph">
                  <wp:posOffset>5760720</wp:posOffset>
                </wp:positionV>
                <wp:extent cx="7924800" cy="3977640"/>
                <wp:effectExtent l="0" t="0" r="0" b="3810"/>
                <wp:wrapNone/>
                <wp:docPr id="306" name="Rectángul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3977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6E6AFBE" id="Rectángulo 306" o:spid="_x0000_s1026" style="position:absolute;margin-left:-54pt;margin-top:453.6pt;width:624pt;height:313.2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" fillcolor="#ffc000" stroked="f" strokeweight="2pt"/>
            </w:pict>
          </mc:Fallback>
        </mc:AlternateContent>
      </w:r>
      <w:r w:rsidR="00A8756C">
        <w:rPr>
          <w:noProof/>
          <w:lang w:val="tr-TR" w:eastAsia="tr-TR"/>
        </w:rPr>
        <w:drawing>
          <wp:anchor distT="0" distB="0" distL="114300" distR="114300" simplePos="0" relativeHeight="251835392" behindDoc="0" locked="0" layoutInCell="1" allowOverlap="1" wp14:anchorId="3F7D3C4A" wp14:editId="6364B0E9">
            <wp:simplePos x="0" y="0"/>
            <wp:positionH relativeFrom="column">
              <wp:posOffset>777240</wp:posOffset>
            </wp:positionH>
            <wp:positionV relativeFrom="paragraph">
              <wp:posOffset>7985760</wp:posOffset>
            </wp:positionV>
            <wp:extent cx="1515262" cy="1455915"/>
            <wp:effectExtent l="0" t="0" r="8890" b="0"/>
            <wp:wrapNone/>
            <wp:docPr id="305" name="Imagen 305" descr="Un grupo de personas haciendo gestos con la cara pinta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n 305" descr="Un grupo de personas haciendo gestos con la cara pintada&#10;&#10;Descripción generada automáticamente con confianza baja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069" cy="145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6C">
        <w:rPr>
          <w:noProof/>
          <w:lang w:val="tr-TR" w:eastAsia="tr-TR"/>
        </w:rPr>
        <w:drawing>
          <wp:anchor distT="0" distB="0" distL="114300" distR="114300" simplePos="0" relativeHeight="251841536" behindDoc="0" locked="0" layoutInCell="1" allowOverlap="1" wp14:anchorId="2BBA679B" wp14:editId="28E3D827">
            <wp:simplePos x="0" y="0"/>
            <wp:positionH relativeFrom="column">
              <wp:posOffset>5120640</wp:posOffset>
            </wp:positionH>
            <wp:positionV relativeFrom="paragraph">
              <wp:posOffset>7865110</wp:posOffset>
            </wp:positionV>
            <wp:extent cx="1325880" cy="1226586"/>
            <wp:effectExtent l="0" t="0" r="7620" b="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6C">
        <w:rPr>
          <w:noProof/>
          <w:lang w:val="tr-TR" w:eastAsia="tr-TR"/>
        </w:rPr>
        <w:drawing>
          <wp:anchor distT="0" distB="0" distL="114300" distR="114300" simplePos="0" relativeHeight="251834368" behindDoc="0" locked="0" layoutInCell="1" allowOverlap="1" wp14:anchorId="64E5C395" wp14:editId="47E80D29">
            <wp:simplePos x="0" y="0"/>
            <wp:positionH relativeFrom="column">
              <wp:posOffset>3322321</wp:posOffset>
            </wp:positionH>
            <wp:positionV relativeFrom="paragraph">
              <wp:posOffset>8046720</wp:posOffset>
            </wp:positionV>
            <wp:extent cx="1935480" cy="1511889"/>
            <wp:effectExtent l="0" t="0" r="7620" b="0"/>
            <wp:wrapNone/>
            <wp:docPr id="304" name="Imagen 304" descr="Imagen que contiene persona, exterior, ropa, másc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n 304" descr="Imagen que contiene persona, exterior, ropa, máscara&#10;&#10;Descripción generada automáticament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851" cy="151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6C">
        <w:rPr>
          <w:noProof/>
          <w:lang w:val="tr-TR" w:eastAsia="tr-TR"/>
        </w:rPr>
        <w:drawing>
          <wp:anchor distT="0" distB="0" distL="114300" distR="114300" simplePos="0" relativeHeight="251839488" behindDoc="0" locked="0" layoutInCell="1" allowOverlap="1" wp14:anchorId="633F6BEB" wp14:editId="2C4DB231">
            <wp:simplePos x="0" y="0"/>
            <wp:positionH relativeFrom="column">
              <wp:posOffset>4121785</wp:posOffset>
            </wp:positionH>
            <wp:positionV relativeFrom="paragraph">
              <wp:posOffset>6577330</wp:posOffset>
            </wp:positionV>
            <wp:extent cx="2887379" cy="1477645"/>
            <wp:effectExtent l="0" t="0" r="8255" b="8255"/>
            <wp:wrapNone/>
            <wp:docPr id="308" name="Imagen 308" descr="Un grupo de personas disfraza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n 308" descr="Un grupo de personas disfrazadas&#10;&#10;Descripción generada automáticamente con confianza media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79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FF">
        <w:rPr>
          <w:noProof/>
          <w:lang w:val="tr-TR" w:eastAsia="tr-TR"/>
        </w:rPr>
        <w:drawing>
          <wp:anchor distT="0" distB="0" distL="114300" distR="114300" simplePos="0" relativeHeight="251833344" behindDoc="0" locked="0" layoutInCell="1" allowOverlap="1" wp14:anchorId="23F26DA1" wp14:editId="3BB9C28A">
            <wp:simplePos x="0" y="0"/>
            <wp:positionH relativeFrom="column">
              <wp:posOffset>975360</wp:posOffset>
            </wp:positionH>
            <wp:positionV relativeFrom="paragraph">
              <wp:posOffset>5989320</wp:posOffset>
            </wp:positionV>
            <wp:extent cx="3451640" cy="2774315"/>
            <wp:effectExtent l="0" t="0" r="0" b="6985"/>
            <wp:wrapNone/>
            <wp:docPr id="303" name="Imagen 303" descr="Una fot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n 303" descr="Una foto de un grupo de personas posando para una foto&#10;&#10;Descripción generada automá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164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348">
        <w:rPr>
          <w:noProof/>
          <w:lang w:val="tr-TR" w:eastAsia="tr-TR"/>
        </w:rPr>
        <w:drawing>
          <wp:anchor distT="0" distB="0" distL="114300" distR="114300" simplePos="0" relativeHeight="251827200" behindDoc="0" locked="0" layoutInCell="1" allowOverlap="1" wp14:anchorId="69425790" wp14:editId="02FFC2EF">
            <wp:simplePos x="0" y="0"/>
            <wp:positionH relativeFrom="column">
              <wp:posOffset>3611880</wp:posOffset>
            </wp:positionH>
            <wp:positionV relativeFrom="paragraph">
              <wp:posOffset>-899160</wp:posOffset>
            </wp:positionV>
            <wp:extent cx="4236720" cy="4236720"/>
            <wp:effectExtent l="0" t="0" r="0" b="0"/>
            <wp:wrapNone/>
            <wp:docPr id="299" name="Gráfico 299" descr="Flecha circula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Gráfico 299" descr="Flecha circular con relleno sólido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DD">
        <w:br w:type="page"/>
      </w:r>
    </w:p>
    <w:p w14:paraId="19A1E7FB" w14:textId="5720430B" w:rsidR="00567EC0" w:rsidRDefault="00567EC0"/>
    <w:p w14:paraId="6D01EA9A" w14:textId="6B6D8257" w:rsidR="00AB02A7" w:rsidRPr="00FC699C" w:rsidRDefault="0051414D" w:rsidP="00DF027C">
      <w:pPr>
        <w:rPr>
          <w:noProof/>
          <w:lang w:val="en-US"/>
        </w:rPr>
      </w:pPr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632E2E9A" wp14:editId="7DBEB278">
                <wp:simplePos x="0" y="0"/>
                <wp:positionH relativeFrom="column">
                  <wp:posOffset>0</wp:posOffset>
                </wp:positionH>
                <wp:positionV relativeFrom="paragraph">
                  <wp:posOffset>533400</wp:posOffset>
                </wp:positionV>
                <wp:extent cx="4305300" cy="1404620"/>
                <wp:effectExtent l="0" t="228600" r="0" b="236220"/>
                <wp:wrapSquare wrapText="bothSides"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623E2" w14:textId="77777777" w:rsidR="0051414D" w:rsidRDefault="0051414D" w:rsidP="0051414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3234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Instead of Conclusion….</w:t>
                            </w:r>
                          </w:p>
                          <w:p w14:paraId="3BFFEA9A" w14:textId="17A30C28" w:rsidR="0051414D" w:rsidRPr="00F068C7" w:rsidRDefault="0051414D" w:rsidP="0051414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32E2E9A" id="_x0000_s1053" type="#_x0000_t202" style="position:absolute;margin-left:0;margin-top:42pt;width:339pt;height:110.6pt;rotation:-448500fd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" filled="f" stroked="f">
                <v:textbox style="mso-fit-shape-to-text:t">
                  <w:txbxContent>
                    <w:p w14:paraId="651623E2" w14:textId="77777777" w:rsidR="0051414D" w:rsidRDefault="0051414D" w:rsidP="0051414D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832348"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  <w:t>Instead of Conclusion….</w:t>
                      </w:r>
                    </w:p>
                    <w:p w14:paraId="3BFFEA9A" w14:textId="17A30C28" w:rsidR="0051414D" w:rsidRPr="00F068C7" w:rsidRDefault="0051414D" w:rsidP="0051414D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2B8F41" w14:textId="4D54C977" w:rsidR="00FD4FB4" w:rsidRDefault="00FD4FB4" w:rsidP="002B1F2A">
      <w:pPr>
        <w:pStyle w:val="Contenido"/>
        <w:rPr>
          <w:noProof/>
          <w:lang w:val="en-US"/>
        </w:rPr>
      </w:pPr>
    </w:p>
    <w:p w14:paraId="2F053286" w14:textId="0CC90E00" w:rsidR="00FD4FB4" w:rsidRDefault="00FD4FB4" w:rsidP="002B1F2A">
      <w:pPr>
        <w:pStyle w:val="Contenido"/>
        <w:rPr>
          <w:noProof/>
          <w:lang w:val="en-US"/>
        </w:rPr>
      </w:pPr>
    </w:p>
    <w:p w14:paraId="677802D9" w14:textId="1BAD2520" w:rsidR="00FD4FB4" w:rsidRDefault="00FD4FB4" w:rsidP="002B1F2A">
      <w:pPr>
        <w:pStyle w:val="Contenido"/>
        <w:rPr>
          <w:noProof/>
          <w:lang w:val="en-US"/>
        </w:rPr>
      </w:pPr>
    </w:p>
    <w:p w14:paraId="5C9081D0" w14:textId="3B43EB4C" w:rsidR="002B1F2A" w:rsidRPr="002B1F2A" w:rsidRDefault="002B1F2A" w:rsidP="002B1F2A">
      <w:pPr>
        <w:pStyle w:val="Contenido"/>
        <w:rPr>
          <w:noProof/>
          <w:lang w:val="en-US"/>
        </w:rPr>
      </w:pPr>
    </w:p>
    <w:p w14:paraId="1C379030" w14:textId="19CD2F0A" w:rsidR="002B1F2A" w:rsidRDefault="002B1F2A" w:rsidP="002B1F2A">
      <w:pPr>
        <w:pStyle w:val="Contenido"/>
        <w:rPr>
          <w:noProof/>
          <w:lang w:val="en-US"/>
        </w:rPr>
      </w:pPr>
    </w:p>
    <w:p w14:paraId="5080F839" w14:textId="182AC4E8" w:rsidR="00A201FF" w:rsidRDefault="0051414D" w:rsidP="002B1F2A">
      <w:pPr>
        <w:pStyle w:val="Contenido"/>
        <w:rPr>
          <w:b/>
          <w:bCs/>
          <w:noProof/>
          <w:lang w:val="en-US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5D51931" wp14:editId="6F953934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6362700" cy="1404620"/>
                <wp:effectExtent l="0" t="0" r="0" b="0"/>
                <wp:wrapNone/>
                <wp:docPr id="2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2F67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Sustainability for us is the holistic idea to protect the environment, the economy,</w:t>
                            </w:r>
                          </w:p>
                          <w:p w14:paraId="15905391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and the people around us. This means that yes, we look for greener solutions in our</w:t>
                            </w:r>
                          </w:p>
                          <w:p w14:paraId="5CE2B0A6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lives and the communities around us but also creating a balanced and harmonious</w:t>
                            </w:r>
                          </w:p>
                          <w:p w14:paraId="7F9FBB60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connection with each other and the people around us.</w:t>
                            </w:r>
                          </w:p>
                          <w:p w14:paraId="2DE4415F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28AC97C7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 xml:space="preserve">Globers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has done some steps towards being sustainable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.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However, we are fully aware that we are not yet an eco-community nor 100%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sustainable.</w:t>
                            </w:r>
                          </w:p>
                          <w:p w14:paraId="004784F7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52C498C6" w14:textId="1D6115E3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Our vision is to make every day a step towards this direction by shifting </w:t>
                            </w:r>
                            <w:r w:rsidR="00832348">
                              <w:rPr>
                                <w:noProof/>
                                <w:lang w:val="en-US"/>
                              </w:rPr>
                              <w:t>m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indset</w:t>
                            </w:r>
                          </w:p>
                          <w:p w14:paraId="5B25C1BD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through experiential learning and we are inviting you to also contribute to this</w:t>
                            </w:r>
                          </w:p>
                          <w:p w14:paraId="528667C5" w14:textId="77777777" w:rsidR="00A00CDD" w:rsidRPr="00D35ACC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action plan. </w:t>
                            </w:r>
                          </w:p>
                          <w:p w14:paraId="1C19E095" w14:textId="75AE15AE" w:rsidR="00A00CDD" w:rsidRPr="00832348" w:rsidRDefault="00A00CDD" w:rsidP="00832348">
                            <w:pPr>
                              <w:pStyle w:val="Contenido"/>
                              <w:jc w:val="both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We are looking forward to creating this greener world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5D51931" id="_x0000_s1054" type="#_x0000_t202" style="position:absolute;margin-left:0;margin-top:9.05pt;width:501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" stroked="f">
                <v:textbox style="mso-fit-shape-to-text:t">
                  <w:txbxContent>
                    <w:p w14:paraId="187D2F67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Sustainability for us is the holistic idea to protect the environment, the economy,</w:t>
                      </w:r>
                    </w:p>
                    <w:p w14:paraId="15905391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and the people around us. This means that yes, we look for greener solutions in our</w:t>
                      </w:r>
                    </w:p>
                    <w:p w14:paraId="5CE2B0A6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lives and the communities around us but also creating a balanced and harmonious</w:t>
                      </w:r>
                    </w:p>
                    <w:p w14:paraId="7F9FBB60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connection with each other and the people around us.</w:t>
                      </w:r>
                    </w:p>
                    <w:p w14:paraId="2DE4415F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28AC97C7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 xml:space="preserve">Globers </w:t>
                      </w:r>
                      <w:r w:rsidRPr="00D35ACC">
                        <w:rPr>
                          <w:noProof/>
                          <w:lang w:val="en-US"/>
                        </w:rPr>
                        <w:t>has done some steps towards being sustainable</w:t>
                      </w:r>
                      <w:r>
                        <w:rPr>
                          <w:noProof/>
                          <w:lang w:val="en-US"/>
                        </w:rPr>
                        <w:t xml:space="preserve">. </w:t>
                      </w:r>
                      <w:r w:rsidRPr="00D35ACC">
                        <w:rPr>
                          <w:noProof/>
                          <w:lang w:val="en-US"/>
                        </w:rPr>
                        <w:t>However, we are fully aware that we are not yet an eco-community nor 100%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sustainable.</w:t>
                      </w:r>
                    </w:p>
                    <w:p w14:paraId="004784F7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</w:p>
                    <w:p w14:paraId="52C498C6" w14:textId="1D6115E3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 xml:space="preserve">Our vision is to make every day a step towards this direction by shifting </w:t>
                      </w:r>
                      <w:r w:rsidR="00832348">
                        <w:rPr>
                          <w:noProof/>
                          <w:lang w:val="en-US"/>
                        </w:rPr>
                        <w:t>m</w:t>
                      </w:r>
                      <w:r w:rsidRPr="00D35ACC">
                        <w:rPr>
                          <w:noProof/>
                          <w:lang w:val="en-US"/>
                        </w:rPr>
                        <w:t>indset</w:t>
                      </w:r>
                    </w:p>
                    <w:p w14:paraId="5B25C1BD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through experiential learning and we are inviting you to also contribute to this</w:t>
                      </w:r>
                    </w:p>
                    <w:p w14:paraId="528667C5" w14:textId="77777777" w:rsidR="00A00CDD" w:rsidRPr="00D35ACC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 xml:space="preserve">action plan. </w:t>
                      </w:r>
                    </w:p>
                    <w:p w14:paraId="1C19E095" w14:textId="75AE15AE" w:rsidR="00A00CDD" w:rsidRPr="00832348" w:rsidRDefault="00A00CDD" w:rsidP="00832348">
                      <w:pPr>
                        <w:pStyle w:val="Contenido"/>
                        <w:jc w:val="both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We are looking forward to creating this greener world together.</w:t>
                      </w:r>
                    </w:p>
                  </w:txbxContent>
                </v:textbox>
              </v:shape>
            </w:pict>
          </mc:Fallback>
        </mc:AlternateContent>
      </w:r>
    </w:p>
    <w:p w14:paraId="40A548EC" w14:textId="738521D3" w:rsidR="00360592" w:rsidRPr="00360592" w:rsidRDefault="00360592" w:rsidP="00360592">
      <w:pPr>
        <w:pStyle w:val="Contenido"/>
        <w:rPr>
          <w:noProof/>
          <w:lang w:val="en-US"/>
        </w:rPr>
      </w:pPr>
    </w:p>
    <w:p w14:paraId="69082DB1" w14:textId="77777777" w:rsidR="00360592" w:rsidRPr="00360592" w:rsidRDefault="00360592" w:rsidP="00360592">
      <w:pPr>
        <w:pStyle w:val="Contenido"/>
        <w:rPr>
          <w:noProof/>
          <w:lang w:val="en-US"/>
        </w:rPr>
      </w:pPr>
    </w:p>
    <w:p w14:paraId="5583128E" w14:textId="4E7EC68D" w:rsidR="00360592" w:rsidRPr="00360592" w:rsidRDefault="00360592" w:rsidP="00360592">
      <w:pPr>
        <w:pStyle w:val="Contenido"/>
        <w:rPr>
          <w:noProof/>
          <w:lang w:val="en-US"/>
        </w:rPr>
      </w:pPr>
    </w:p>
    <w:p w14:paraId="2FECE82F" w14:textId="4FE97A54" w:rsidR="00D35ACC" w:rsidRDefault="00D35ACC" w:rsidP="00360592">
      <w:pPr>
        <w:pStyle w:val="Contenido"/>
        <w:rPr>
          <w:noProof/>
          <w:lang w:val="en-US"/>
        </w:rPr>
      </w:pPr>
    </w:p>
    <w:p w14:paraId="4B06D4B6" w14:textId="3978432E" w:rsidR="00A578EF" w:rsidRDefault="00A578EF" w:rsidP="00360592">
      <w:pPr>
        <w:pStyle w:val="Contenido"/>
        <w:rPr>
          <w:noProof/>
          <w:lang w:val="en-US"/>
        </w:rPr>
      </w:pPr>
    </w:p>
    <w:p w14:paraId="0DE8AC8A" w14:textId="322FE10E" w:rsidR="00A578EF" w:rsidRDefault="00A578EF" w:rsidP="00360592">
      <w:pPr>
        <w:pStyle w:val="Contenido"/>
        <w:rPr>
          <w:noProof/>
          <w:lang w:val="en-US"/>
        </w:rPr>
      </w:pPr>
    </w:p>
    <w:p w14:paraId="71D9B564" w14:textId="4810BF54" w:rsidR="00A578EF" w:rsidRDefault="00A578EF" w:rsidP="00360592">
      <w:pPr>
        <w:pStyle w:val="Contenido"/>
        <w:rPr>
          <w:noProof/>
          <w:lang w:val="en-US"/>
        </w:rPr>
      </w:pPr>
    </w:p>
    <w:p w14:paraId="4588D90D" w14:textId="2DFB91E7" w:rsidR="00A578EF" w:rsidRDefault="00A578EF" w:rsidP="00360592">
      <w:pPr>
        <w:pStyle w:val="Contenido"/>
        <w:rPr>
          <w:noProof/>
          <w:lang w:val="en-US"/>
        </w:rPr>
      </w:pPr>
    </w:p>
    <w:p w14:paraId="27191E04" w14:textId="77777777" w:rsidR="00A578EF" w:rsidRPr="00A201FF" w:rsidRDefault="00A578EF" w:rsidP="00360592">
      <w:pPr>
        <w:pStyle w:val="Contenido"/>
        <w:rPr>
          <w:b/>
          <w:bCs/>
          <w:noProof/>
          <w:lang w:val="en-US"/>
        </w:rPr>
      </w:pPr>
    </w:p>
    <w:p w14:paraId="5BBC27EA" w14:textId="728A35D8" w:rsidR="00A201FF" w:rsidRDefault="00A201FF" w:rsidP="00A578EF">
      <w:pPr>
        <w:pStyle w:val="Contenido"/>
        <w:rPr>
          <w:noProof/>
          <w:lang w:val="en-US"/>
        </w:rPr>
      </w:pPr>
    </w:p>
    <w:p w14:paraId="1BF086F2" w14:textId="3C9DAEC9" w:rsidR="00A578EF" w:rsidRDefault="00A578EF" w:rsidP="00D35ACC">
      <w:pPr>
        <w:pStyle w:val="Contenido"/>
        <w:rPr>
          <w:noProof/>
          <w:lang w:val="en-US"/>
        </w:rPr>
      </w:pPr>
    </w:p>
    <w:p w14:paraId="41C34C0C" w14:textId="50FCAF8D" w:rsidR="00A578EF" w:rsidRDefault="00A578EF" w:rsidP="00D35ACC">
      <w:pPr>
        <w:pStyle w:val="Contenido"/>
        <w:rPr>
          <w:noProof/>
          <w:lang w:val="en-US"/>
        </w:rPr>
      </w:pPr>
    </w:p>
    <w:p w14:paraId="5397EF89" w14:textId="31A21F5D" w:rsidR="00D35ACC" w:rsidRPr="00FC699C" w:rsidRDefault="0051414D" w:rsidP="007A114C">
      <w:pPr>
        <w:pStyle w:val="Contenido"/>
        <w:ind w:left="720" w:hanging="720"/>
        <w:rPr>
          <w:noProof/>
          <w:lang w:val="en-US"/>
        </w:rPr>
      </w:pPr>
      <w:r w:rsidRPr="00706279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D4D3330" wp14:editId="12BB8DBD">
                <wp:simplePos x="0" y="0"/>
                <wp:positionH relativeFrom="column">
                  <wp:posOffset>18259</wp:posOffset>
                </wp:positionH>
                <wp:positionV relativeFrom="paragraph">
                  <wp:posOffset>1604146</wp:posOffset>
                </wp:positionV>
                <wp:extent cx="4305300" cy="1404620"/>
                <wp:effectExtent l="0" t="228600" r="0" b="236220"/>
                <wp:wrapSquare wrapText="bothSides"/>
                <wp:docPr id="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386">
                          <a:off x="0" y="0"/>
                          <a:ext cx="4305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EECC" w14:textId="339A10D2" w:rsidR="0051414D" w:rsidRPr="00F068C7" w:rsidRDefault="0051414D" w:rsidP="0051414D">
                            <w:pPr>
                              <w:pStyle w:val="Contenido"/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3234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Are you the next Glober?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D4D3330" id="_x0000_s1055" type="#_x0000_t202" style="position:absolute;left:0;text-align:left;margin-left:1.45pt;margin-top:126.3pt;width:339pt;height:110.6pt;rotation:-448500fd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" filled="f" stroked="f">
                <v:textbox style="mso-fit-shape-to-text:t">
                  <w:txbxContent>
                    <w:p w14:paraId="6EDBEECC" w14:textId="339A10D2" w:rsidR="0051414D" w:rsidRPr="00F068C7" w:rsidRDefault="0051414D" w:rsidP="0051414D">
                      <w:pPr>
                        <w:pStyle w:val="Contenido"/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832348">
                        <w:rPr>
                          <w:b/>
                          <w:bCs/>
                          <w:noProof/>
                          <w:sz w:val="52"/>
                          <w:szCs w:val="52"/>
                          <w:lang w:val="en-US"/>
                        </w:rPr>
                        <w:t>Are you the next Glober?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348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3B7BF7F" wp14:editId="266B9732">
                <wp:simplePos x="0" y="0"/>
                <wp:positionH relativeFrom="column">
                  <wp:posOffset>144780</wp:posOffset>
                </wp:positionH>
                <wp:positionV relativeFrom="paragraph">
                  <wp:posOffset>2364740</wp:posOffset>
                </wp:positionV>
                <wp:extent cx="4602480" cy="1404620"/>
                <wp:effectExtent l="0" t="0" r="7620" b="0"/>
                <wp:wrapSquare wrapText="bothSides"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83CFA" w14:textId="77777777" w:rsidR="00832348" w:rsidRPr="0051414D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60782EF1" w14:textId="5C5267A4" w:rsidR="00832348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  <w:r w:rsidRPr="00D35ACC">
                              <w:rPr>
                                <w:noProof/>
                                <w:lang w:val="en-US"/>
                              </w:rPr>
                              <w:t>If what you've read so far resonates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with you and you are ready to live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and work for </w:t>
                            </w:r>
                            <w:r w:rsidR="00191C8B">
                              <w:rPr>
                                <w:noProof/>
                                <w:lang w:val="en-US"/>
                              </w:rPr>
                              <w:t>8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 xml:space="preserve"> months in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Globers</w:t>
                            </w:r>
                            <w:r w:rsidRPr="00D35ACC">
                              <w:rPr>
                                <w:noProof/>
                                <w:lang w:val="en-US"/>
                              </w:rPr>
                              <w:t>,then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…</w:t>
                            </w:r>
                          </w:p>
                          <w:p w14:paraId="11353306" w14:textId="40F32A52" w:rsidR="00832348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BAB6E05" w14:textId="0AA894AE" w:rsidR="00832348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005C890B" w14:textId="79021674" w:rsidR="00832348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60244777" w14:textId="77777777" w:rsidR="00832348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35B8BD6" w14:textId="1AAA1B2A" w:rsidR="00832348" w:rsidRDefault="00832348" w:rsidP="00832348">
                            <w:pPr>
                              <w:pStyle w:val="Contenido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7BF7F" id="_x0000_s1056" type="#_x0000_t202" style="position:absolute;left:0;text-align:left;margin-left:11.4pt;margin-top:186.2pt;width:362.4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" stroked="f">
                <v:textbox style="mso-fit-shape-to-text:t">
                  <w:txbxContent>
                    <w:p w14:paraId="58E83CFA" w14:textId="77777777" w:rsidR="00832348" w:rsidRPr="0051414D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60782EF1" w14:textId="5C5267A4" w:rsidR="00832348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r w:rsidRPr="00D35ACC">
                        <w:rPr>
                          <w:noProof/>
                          <w:lang w:val="en-US"/>
                        </w:rPr>
                        <w:t>If what you've read so far resonates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>with you and you are ready to live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and work for </w:t>
                      </w:r>
                      <w:r w:rsidR="00191C8B">
                        <w:rPr>
                          <w:noProof/>
                          <w:lang w:val="en-US"/>
                        </w:rPr>
                        <w:t>8</w:t>
                      </w:r>
                      <w:r w:rsidRPr="00D35ACC">
                        <w:rPr>
                          <w:noProof/>
                          <w:lang w:val="en-US"/>
                        </w:rPr>
                        <w:t xml:space="preserve"> months in </w:t>
                      </w:r>
                      <w:r>
                        <w:rPr>
                          <w:noProof/>
                          <w:lang w:val="en-US"/>
                        </w:rPr>
                        <w:t>Globers</w:t>
                      </w:r>
                      <w:r w:rsidRPr="00D35ACC">
                        <w:rPr>
                          <w:noProof/>
                          <w:lang w:val="en-US"/>
                        </w:rPr>
                        <w:t>,then</w:t>
                      </w:r>
                      <w:r>
                        <w:rPr>
                          <w:noProof/>
                          <w:lang w:val="en-US"/>
                        </w:rPr>
                        <w:t>…</w:t>
                      </w:r>
                    </w:p>
                    <w:p w14:paraId="11353306" w14:textId="40F32A52" w:rsidR="00832348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4BAB6E05" w14:textId="0AA894AE" w:rsidR="00832348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005C890B" w14:textId="79021674" w:rsidR="00832348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60244777" w14:textId="77777777" w:rsidR="00832348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</w:p>
                    <w:p w14:paraId="435B8BD6" w14:textId="1AAA1B2A" w:rsidR="00832348" w:rsidRDefault="00832348" w:rsidP="00832348">
                      <w:pPr>
                        <w:pStyle w:val="Contenido"/>
                        <w:rPr>
                          <w:noProof/>
                          <w:lang w:val="en-US"/>
                        </w:rPr>
                      </w:pPr>
                      <w:bookmarkStart w:id="2" w:name="_GoBack"/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  <w:r w:rsidR="00A8756C">
        <w:rPr>
          <w:noProof/>
          <w:lang w:val="tr-TR" w:eastAsia="tr-TR"/>
        </w:rPr>
        <w:drawing>
          <wp:anchor distT="0" distB="0" distL="114300" distR="114300" simplePos="0" relativeHeight="251848704" behindDoc="0" locked="0" layoutInCell="1" allowOverlap="1" wp14:anchorId="37B05D19" wp14:editId="6019E975">
            <wp:simplePos x="0" y="0"/>
            <wp:positionH relativeFrom="column">
              <wp:posOffset>683804</wp:posOffset>
            </wp:positionH>
            <wp:positionV relativeFrom="paragraph">
              <wp:posOffset>552541</wp:posOffset>
            </wp:positionV>
            <wp:extent cx="495300" cy="495300"/>
            <wp:effectExtent l="0" t="0" r="0" b="0"/>
            <wp:wrapNone/>
            <wp:docPr id="312" name="Gráfico 312" descr="Un pez de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Gráfico 312" descr="Un pez de origami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56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F0B3079" wp14:editId="16D9A231">
                <wp:simplePos x="0" y="0"/>
                <wp:positionH relativeFrom="column">
                  <wp:posOffset>-760912</wp:posOffset>
                </wp:positionH>
                <wp:positionV relativeFrom="paragraph">
                  <wp:posOffset>788580</wp:posOffset>
                </wp:positionV>
                <wp:extent cx="2534920" cy="330200"/>
                <wp:effectExtent l="0" t="0" r="0" b="0"/>
                <wp:wrapNone/>
                <wp:docPr id="311" name="Rectángul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920" cy="330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69C51A6" id="Rectángulo 311" o:spid="_x0000_s1026" style="position:absolute;margin-left:-59.9pt;margin-top:62.1pt;width:199.6pt;height:2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" fillcolor="#ffc000" stroked="f" strokeweight="2pt"/>
            </w:pict>
          </mc:Fallback>
        </mc:AlternateContent>
      </w:r>
      <w:r w:rsidR="00832348">
        <w:rPr>
          <w:noProof/>
          <w:lang w:val="tr-TR" w:eastAsia="tr-TR"/>
        </w:rPr>
        <w:drawing>
          <wp:anchor distT="0" distB="0" distL="114300" distR="114300" simplePos="0" relativeHeight="251824128" behindDoc="0" locked="0" layoutInCell="1" allowOverlap="1" wp14:anchorId="1AB9D045" wp14:editId="7773849E">
            <wp:simplePos x="0" y="0"/>
            <wp:positionH relativeFrom="column">
              <wp:posOffset>4015740</wp:posOffset>
            </wp:positionH>
            <wp:positionV relativeFrom="paragraph">
              <wp:posOffset>2152015</wp:posOffset>
            </wp:positionV>
            <wp:extent cx="2857500" cy="2857500"/>
            <wp:effectExtent l="0" t="0" r="0" b="0"/>
            <wp:wrapNone/>
            <wp:docPr id="297" name="Gráfico 297" descr="Niño con un glob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Gráfico 297" descr="Niño con un globo con relleno sólido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ACC" w:rsidRPr="00A578EF">
        <w:rPr>
          <w:noProof/>
          <w:lang w:val="en-US"/>
        </w:rPr>
        <w:t xml:space="preserve"> </w:t>
      </w:r>
    </w:p>
    <w:sectPr w:rsidR="00D35ACC" w:rsidRPr="00FC699C" w:rsidSect="00706279">
      <w:footerReference w:type="default" r:id="rId79"/>
      <w:pgSz w:w="11906" w:h="16838" w:code="9"/>
      <w:pgMar w:top="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34730" w14:textId="77777777" w:rsidR="00183EEE" w:rsidRDefault="00183EEE">
      <w:r>
        <w:separator/>
      </w:r>
    </w:p>
    <w:p w14:paraId="0B7EC01A" w14:textId="77777777" w:rsidR="00183EEE" w:rsidRDefault="00183EEE"/>
  </w:endnote>
  <w:endnote w:type="continuationSeparator" w:id="0">
    <w:p w14:paraId="412BC5FC" w14:textId="77777777" w:rsidR="00183EEE" w:rsidRDefault="00183EEE">
      <w:r>
        <w:continuationSeparator/>
      </w:r>
    </w:p>
    <w:p w14:paraId="475726F8" w14:textId="77777777" w:rsidR="00183EEE" w:rsidRDefault="00183E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4E8CEC1E" w14:textId="62C3965E" w:rsidR="00DF027C" w:rsidRDefault="00DF027C">
        <w:pPr>
          <w:pStyle w:val="AltBilgi"/>
          <w:jc w:val="center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A72BA5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  <w:p w14:paraId="0F4B089A" w14:textId="77777777" w:rsidR="00DF027C" w:rsidRDefault="00DF027C">
    <w:pPr>
      <w:pStyle w:val="AltBilgi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E7EBA" w14:textId="77777777" w:rsidR="00183EEE" w:rsidRDefault="00183EEE">
      <w:r>
        <w:separator/>
      </w:r>
    </w:p>
    <w:p w14:paraId="187099DD" w14:textId="77777777" w:rsidR="00183EEE" w:rsidRDefault="00183EEE"/>
  </w:footnote>
  <w:footnote w:type="continuationSeparator" w:id="0">
    <w:p w14:paraId="3FA81EB8" w14:textId="77777777" w:rsidR="00183EEE" w:rsidRDefault="00183EEE">
      <w:r>
        <w:continuationSeparator/>
      </w:r>
    </w:p>
    <w:p w14:paraId="2FAF583B" w14:textId="77777777" w:rsidR="00183EEE" w:rsidRDefault="00183E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355BE"/>
    <w:multiLevelType w:val="hybridMultilevel"/>
    <w:tmpl w:val="F34653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AF"/>
    <w:rsid w:val="0002482E"/>
    <w:rsid w:val="00050324"/>
    <w:rsid w:val="000747A0"/>
    <w:rsid w:val="000A0150"/>
    <w:rsid w:val="000D5F59"/>
    <w:rsid w:val="000E63C9"/>
    <w:rsid w:val="000F0643"/>
    <w:rsid w:val="00130E9D"/>
    <w:rsid w:val="00150A6D"/>
    <w:rsid w:val="0016063D"/>
    <w:rsid w:val="00183EEE"/>
    <w:rsid w:val="00185B35"/>
    <w:rsid w:val="00191C8B"/>
    <w:rsid w:val="00195DE7"/>
    <w:rsid w:val="001E078D"/>
    <w:rsid w:val="001E6CE9"/>
    <w:rsid w:val="001F2BC8"/>
    <w:rsid w:val="001F5F6B"/>
    <w:rsid w:val="00243EBC"/>
    <w:rsid w:val="00245842"/>
    <w:rsid w:val="00246A35"/>
    <w:rsid w:val="00262BE5"/>
    <w:rsid w:val="00284348"/>
    <w:rsid w:val="002B1F2A"/>
    <w:rsid w:val="002B24D6"/>
    <w:rsid w:val="002F51F5"/>
    <w:rsid w:val="002F6DD2"/>
    <w:rsid w:val="00312137"/>
    <w:rsid w:val="00330359"/>
    <w:rsid w:val="0033762F"/>
    <w:rsid w:val="00340854"/>
    <w:rsid w:val="00360494"/>
    <w:rsid w:val="00360592"/>
    <w:rsid w:val="00366C7E"/>
    <w:rsid w:val="00384EA3"/>
    <w:rsid w:val="00396CE4"/>
    <w:rsid w:val="003A39A1"/>
    <w:rsid w:val="003C2191"/>
    <w:rsid w:val="003D3863"/>
    <w:rsid w:val="004110DE"/>
    <w:rsid w:val="00412AC2"/>
    <w:rsid w:val="0044085A"/>
    <w:rsid w:val="00462240"/>
    <w:rsid w:val="00465E14"/>
    <w:rsid w:val="004B21A5"/>
    <w:rsid w:val="004E5FEE"/>
    <w:rsid w:val="004F3DAD"/>
    <w:rsid w:val="005037F0"/>
    <w:rsid w:val="0051414D"/>
    <w:rsid w:val="00516A86"/>
    <w:rsid w:val="005275F6"/>
    <w:rsid w:val="00567EC0"/>
    <w:rsid w:val="00572102"/>
    <w:rsid w:val="005F1BB0"/>
    <w:rsid w:val="00600218"/>
    <w:rsid w:val="00640FD5"/>
    <w:rsid w:val="00656C4D"/>
    <w:rsid w:val="006E5716"/>
    <w:rsid w:val="00706279"/>
    <w:rsid w:val="007302B3"/>
    <w:rsid w:val="00730733"/>
    <w:rsid w:val="007309A6"/>
    <w:rsid w:val="00730E3A"/>
    <w:rsid w:val="00736AAF"/>
    <w:rsid w:val="007646E6"/>
    <w:rsid w:val="00765B2A"/>
    <w:rsid w:val="00783A34"/>
    <w:rsid w:val="007A114C"/>
    <w:rsid w:val="007C6B52"/>
    <w:rsid w:val="007D16C5"/>
    <w:rsid w:val="008038AF"/>
    <w:rsid w:val="0080478B"/>
    <w:rsid w:val="00824333"/>
    <w:rsid w:val="00830CE7"/>
    <w:rsid w:val="00832348"/>
    <w:rsid w:val="00862FE4"/>
    <w:rsid w:val="0086389A"/>
    <w:rsid w:val="0087605E"/>
    <w:rsid w:val="008941AE"/>
    <w:rsid w:val="00897B28"/>
    <w:rsid w:val="008B1FEE"/>
    <w:rsid w:val="00903C32"/>
    <w:rsid w:val="00916B16"/>
    <w:rsid w:val="009173B9"/>
    <w:rsid w:val="0093335D"/>
    <w:rsid w:val="0093613E"/>
    <w:rsid w:val="00943026"/>
    <w:rsid w:val="00966B81"/>
    <w:rsid w:val="00971016"/>
    <w:rsid w:val="00977F79"/>
    <w:rsid w:val="009C7720"/>
    <w:rsid w:val="00A00CDD"/>
    <w:rsid w:val="00A201FF"/>
    <w:rsid w:val="00A23AFA"/>
    <w:rsid w:val="00A31B3E"/>
    <w:rsid w:val="00A532F3"/>
    <w:rsid w:val="00A578EF"/>
    <w:rsid w:val="00A72BA5"/>
    <w:rsid w:val="00A8489E"/>
    <w:rsid w:val="00A8756C"/>
    <w:rsid w:val="00A9286C"/>
    <w:rsid w:val="00AB02A7"/>
    <w:rsid w:val="00AB4403"/>
    <w:rsid w:val="00AC29F3"/>
    <w:rsid w:val="00AC33AF"/>
    <w:rsid w:val="00B231E5"/>
    <w:rsid w:val="00B70299"/>
    <w:rsid w:val="00B9061F"/>
    <w:rsid w:val="00BC2AEC"/>
    <w:rsid w:val="00BD7EC6"/>
    <w:rsid w:val="00C02B87"/>
    <w:rsid w:val="00C12F47"/>
    <w:rsid w:val="00C4086D"/>
    <w:rsid w:val="00C917CA"/>
    <w:rsid w:val="00CA1896"/>
    <w:rsid w:val="00CB5B28"/>
    <w:rsid w:val="00CF5371"/>
    <w:rsid w:val="00D0323A"/>
    <w:rsid w:val="00D0559F"/>
    <w:rsid w:val="00D064B5"/>
    <w:rsid w:val="00D077E9"/>
    <w:rsid w:val="00D35ACC"/>
    <w:rsid w:val="00D42CB7"/>
    <w:rsid w:val="00D5413D"/>
    <w:rsid w:val="00D570A9"/>
    <w:rsid w:val="00D70D02"/>
    <w:rsid w:val="00D770C7"/>
    <w:rsid w:val="00D86945"/>
    <w:rsid w:val="00D90290"/>
    <w:rsid w:val="00DC706A"/>
    <w:rsid w:val="00DD152F"/>
    <w:rsid w:val="00DD51FF"/>
    <w:rsid w:val="00DE213F"/>
    <w:rsid w:val="00DF027C"/>
    <w:rsid w:val="00DF1784"/>
    <w:rsid w:val="00E00A32"/>
    <w:rsid w:val="00E22ACD"/>
    <w:rsid w:val="00E620B0"/>
    <w:rsid w:val="00E81B40"/>
    <w:rsid w:val="00EC505F"/>
    <w:rsid w:val="00EF555B"/>
    <w:rsid w:val="00F027BB"/>
    <w:rsid w:val="00F068C7"/>
    <w:rsid w:val="00F11DCF"/>
    <w:rsid w:val="00F162EA"/>
    <w:rsid w:val="00F52D27"/>
    <w:rsid w:val="00F83527"/>
    <w:rsid w:val="00F94D7B"/>
    <w:rsid w:val="00FC5BB3"/>
    <w:rsid w:val="00FC699C"/>
    <w:rsid w:val="00FD4FB4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43091"/>
  <w15:docId w15:val="{60DF9AC3-316E-425F-ADDD-3D638D06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39302A" w:themeColor="text2"/>
      <w:sz w:val="28"/>
      <w:szCs w:val="22"/>
    </w:rPr>
  </w:style>
  <w:style w:type="paragraph" w:styleId="Balk1">
    <w:name w:val="heading 1"/>
    <w:basedOn w:val="Normal"/>
    <w:link w:val="Balk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2A231F" w:themeColor="text2" w:themeShade="BF"/>
      <w:kern w:val="28"/>
      <w:sz w:val="52"/>
      <w:szCs w:val="32"/>
    </w:rPr>
  </w:style>
  <w:style w:type="paragraph" w:styleId="Balk2">
    <w:name w:val="heading 2"/>
    <w:basedOn w:val="Normal"/>
    <w:next w:val="Normal"/>
    <w:link w:val="Balk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"/>
    <w:rsid w:val="00D86945"/>
    <w:rPr>
      <w:rFonts w:asciiTheme="majorHAnsi" w:eastAsiaTheme="majorEastAsia" w:hAnsiTheme="majorHAnsi" w:cstheme="majorBidi"/>
      <w:b/>
      <w:bCs/>
      <w:color w:val="39302A" w:themeColor="text2"/>
      <w:sz w:val="72"/>
      <w:szCs w:val="52"/>
    </w:rPr>
  </w:style>
  <w:style w:type="paragraph" w:styleId="Altyaz">
    <w:name w:val="Subtitle"/>
    <w:basedOn w:val="Normal"/>
    <w:link w:val="Altyaz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ltyazChar">
    <w:name w:val="Altyazı Char"/>
    <w:basedOn w:val="VarsaylanParagrafYazTipi"/>
    <w:link w:val="Altyaz"/>
    <w:uiPriority w:val="2"/>
    <w:rsid w:val="00D86945"/>
    <w:rPr>
      <w:rFonts w:eastAsiaTheme="minorEastAsia"/>
      <w:caps/>
      <w:color w:val="39302A" w:themeColor="text2"/>
      <w:spacing w:val="20"/>
      <w:sz w:val="32"/>
      <w:szCs w:val="22"/>
    </w:rPr>
  </w:style>
  <w:style w:type="character" w:customStyle="1" w:styleId="Balk1Char">
    <w:name w:val="Başlık 1 Char"/>
    <w:basedOn w:val="VarsaylanParagrafYazTipi"/>
    <w:link w:val="Balk1"/>
    <w:uiPriority w:val="4"/>
    <w:rsid w:val="00D077E9"/>
    <w:rPr>
      <w:rFonts w:asciiTheme="majorHAnsi" w:eastAsiaTheme="majorEastAsia" w:hAnsiTheme="majorHAnsi" w:cstheme="majorBidi"/>
      <w:b/>
      <w:color w:val="2A231F" w:themeColor="text2" w:themeShade="BF"/>
      <w:kern w:val="28"/>
      <w:sz w:val="52"/>
      <w:szCs w:val="32"/>
    </w:rPr>
  </w:style>
  <w:style w:type="paragraph" w:styleId="stBilgi">
    <w:name w:val="header"/>
    <w:basedOn w:val="Normal"/>
    <w:link w:val="stBilgiChar"/>
    <w:uiPriority w:val="8"/>
    <w:unhideWhenUsed/>
    <w:rsid w:val="005037F0"/>
  </w:style>
  <w:style w:type="character" w:customStyle="1" w:styleId="stBilgiChar">
    <w:name w:val="Üst Bilgi Char"/>
    <w:basedOn w:val="VarsaylanParagrafYazTipi"/>
    <w:link w:val="stBilgi"/>
    <w:uiPriority w:val="8"/>
    <w:rsid w:val="0093335D"/>
  </w:style>
  <w:style w:type="paragraph" w:styleId="AltBilgi">
    <w:name w:val="footer"/>
    <w:basedOn w:val="Normal"/>
    <w:link w:val="AltBilgiChar"/>
    <w:uiPriority w:val="99"/>
    <w:unhideWhenUsed/>
    <w:rsid w:val="005037F0"/>
  </w:style>
  <w:style w:type="character" w:customStyle="1" w:styleId="AltBilgiChar">
    <w:name w:val="Alt Bilgi Char"/>
    <w:basedOn w:val="VarsaylanParagrafYazTipi"/>
    <w:link w:val="AltBilgi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Balk2Char">
    <w:name w:val="Başlık 2 Char"/>
    <w:basedOn w:val="VarsaylanParagrafYazTipi"/>
    <w:link w:val="Balk2"/>
    <w:uiPriority w:val="4"/>
    <w:rsid w:val="00DF027C"/>
    <w:rPr>
      <w:rFonts w:eastAsiaTheme="majorEastAsia" w:cstheme="majorBidi"/>
      <w:color w:val="39302A" w:themeColor="text2"/>
      <w:sz w:val="36"/>
      <w:szCs w:val="26"/>
    </w:rPr>
  </w:style>
  <w:style w:type="table" w:styleId="TabloKlavuzu">
    <w:name w:val="Table Grid"/>
    <w:basedOn w:val="NormalTablo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VarsaylanParagrafYazTipi"/>
    <w:link w:val="Contenido"/>
    <w:rsid w:val="00DF027C"/>
    <w:rPr>
      <w:rFonts w:eastAsiaTheme="minorEastAsia"/>
      <w:color w:val="39302A" w:themeColor="text2"/>
      <w:sz w:val="28"/>
      <w:szCs w:val="22"/>
    </w:rPr>
  </w:style>
  <w:style w:type="character" w:customStyle="1" w:styleId="Carcterdetextodestacado">
    <w:name w:val="Carácter de texto destacado"/>
    <w:basedOn w:val="VarsaylanParagrafYazTipi"/>
    <w:link w:val="Textodestacado"/>
    <w:rsid w:val="00DF027C"/>
    <w:rPr>
      <w:rFonts w:eastAsiaTheme="minorEastAsia"/>
      <w:b/>
      <w:color w:val="39302A" w:themeColor="text2"/>
      <w:sz w:val="28"/>
      <w:szCs w:val="22"/>
    </w:rPr>
  </w:style>
  <w:style w:type="paragraph" w:customStyle="1" w:styleId="Default">
    <w:name w:val="Default"/>
    <w:rsid w:val="00A201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styleId="Kpr">
    <w:name w:val="Hyperlink"/>
    <w:basedOn w:val="VarsaylanParagrafYazTipi"/>
    <w:uiPriority w:val="99"/>
    <w:unhideWhenUsed/>
    <w:rsid w:val="00AB4403"/>
    <w:rPr>
      <w:color w:val="2998E3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AB44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0.png"/><Relationship Id="rId63" Type="http://schemas.openxmlformats.org/officeDocument/2006/relationships/image" Target="media/image42.svg"/><Relationship Id="rId68" Type="http://schemas.openxmlformats.org/officeDocument/2006/relationships/image" Target="media/image44.png"/><Relationship Id="rId16" Type="http://schemas.openxmlformats.org/officeDocument/2006/relationships/image" Target="media/image3.png"/><Relationship Id="rId11" Type="http://schemas.openxmlformats.org/officeDocument/2006/relationships/hyperlink" Target="mailto:globers@globers.net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7.png"/><Relationship Id="rId45" Type="http://schemas.openxmlformats.org/officeDocument/2006/relationships/image" Target="media/image26.png"/><Relationship Id="rId53" Type="http://schemas.openxmlformats.org/officeDocument/2006/relationships/image" Target="media/image35.png"/><Relationship Id="rId58" Type="http://schemas.microsoft.com/office/2007/relationships/hdphoto" Target="media/hdphoto1.wdp"/><Relationship Id="rId66" Type="http://schemas.openxmlformats.org/officeDocument/2006/relationships/hyperlink" Target="https://reopen.europa.eu/" TargetMode="External"/><Relationship Id="rId74" Type="http://schemas.openxmlformats.org/officeDocument/2006/relationships/image" Target="media/image50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00.png"/><Relationship Id="rId19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sv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31.jpeg"/><Relationship Id="rId56" Type="http://schemas.openxmlformats.org/officeDocument/2006/relationships/image" Target="media/image38.svg"/><Relationship Id="rId64" Type="http://schemas.openxmlformats.org/officeDocument/2006/relationships/image" Target="media/image42.png"/><Relationship Id="rId69" Type="http://schemas.openxmlformats.org/officeDocument/2006/relationships/image" Target="media/image45.jpeg"/><Relationship Id="rId77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34.svg"/><Relationship Id="rId72" Type="http://schemas.openxmlformats.org/officeDocument/2006/relationships/image" Target="media/image48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youtub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svg"/><Relationship Id="rId59" Type="http://schemas.openxmlformats.org/officeDocument/2006/relationships/image" Target="media/image39.png"/><Relationship Id="rId67" Type="http://schemas.openxmlformats.org/officeDocument/2006/relationships/hyperlink" Target="https://reopen.europa.eu/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36.jpeg"/><Relationship Id="rId62" Type="http://schemas.openxmlformats.org/officeDocument/2006/relationships/image" Target="media/image41.png"/><Relationship Id="rId70" Type="http://schemas.openxmlformats.org/officeDocument/2006/relationships/image" Target="media/image46.png"/><Relationship Id="rId75" Type="http://schemas.openxmlformats.org/officeDocument/2006/relationships/image" Target="media/image51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sv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hyperlink" Target="http://www.youtube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5.jpeg"/><Relationship Id="rId52" Type="http://schemas.openxmlformats.org/officeDocument/2006/relationships/image" Target="media/image34.png"/><Relationship Id="rId60" Type="http://schemas.openxmlformats.org/officeDocument/2006/relationships/image" Target="media/image40.png"/><Relationship Id="rId65" Type="http://schemas.openxmlformats.org/officeDocument/2006/relationships/image" Target="media/image43.jpeg"/><Relationship Id="rId73" Type="http://schemas.openxmlformats.org/officeDocument/2006/relationships/image" Target="media/image49.jpeg"/><Relationship Id="rId78" Type="http://schemas.openxmlformats.org/officeDocument/2006/relationships/image" Target="media/image53.sv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globers@globers.net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6.jpeg"/><Relationship Id="rId34" Type="http://schemas.openxmlformats.org/officeDocument/2006/relationships/image" Target="media/image21.sv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zar\AppData\Local\Microsoft\Office\16.0\DTS\es-ES%7b61F36877-DDB4-4366-BEAA-777A42DB46A1%7d\%7b8D9626C6-1878-4BBF-A5FD-142B2BBE3852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74ED7-969E-4CB1-A039-22BDEACAB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{8D9626C6-1878-4BBF-A5FD-142B2BBE3852}tf16392850_win32</Template>
  <TotalTime>34</TotalTime>
  <Pages>11</Pages>
  <Words>28</Words>
  <Characters>166</Characters>
  <Application>Microsoft Office Word</Application>
  <DocSecurity>0</DocSecurity>
  <Lines>1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nazareth peral</dc:creator>
  <cp:keywords/>
  <cp:lastModifiedBy>NAZİFE ÖZTÜRK</cp:lastModifiedBy>
  <cp:revision>4</cp:revision>
  <cp:lastPrinted>2006-08-01T17:47:00Z</cp:lastPrinted>
  <dcterms:created xsi:type="dcterms:W3CDTF">2021-07-10T16:26:00Z</dcterms:created>
  <dcterms:modified xsi:type="dcterms:W3CDTF">2021-07-15T08:07:00Z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